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4E0265" w14:textId="1FC826FE" w:rsidR="003F6300" w:rsidRDefault="00F82E81">
      <w:bookmarkStart w:id="0" w:name="_GoBack"/>
      <w:bookmarkEnd w:id="0"/>
      <w:r>
        <w:rPr>
          <w:noProof/>
        </w:rPr>
        <w:drawing>
          <wp:inline distT="0" distB="0" distL="0" distR="0" wp14:anchorId="1BCC1CD2" wp14:editId="6DBDCB0B">
            <wp:extent cx="5727700" cy="7380605"/>
            <wp:effectExtent l="0" t="0" r="0" b="0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7-01 at 15.44.48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38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FDB8E8" wp14:editId="57E5DEC2">
            <wp:extent cx="5727700" cy="7491095"/>
            <wp:effectExtent l="0" t="0" r="0" b="1905"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7-01 at 15.45.3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E09005" wp14:editId="72F96B7B">
            <wp:extent cx="6422571" cy="4114860"/>
            <wp:effectExtent l="0" t="0" r="3810" b="0"/>
            <wp:docPr id="3" name="Picture 3" descr="A picture containing ch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7-01 at 15.45.5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252" cy="412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A365C9" wp14:editId="25D23226">
            <wp:extent cx="6481451" cy="4376057"/>
            <wp:effectExtent l="0" t="0" r="0" b="5715"/>
            <wp:docPr id="4" name="Picture 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7-01 at 15.46.0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383" cy="438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AD5DA2" wp14:editId="68B47661">
            <wp:extent cx="6439535" cy="4079324"/>
            <wp:effectExtent l="0" t="0" r="0" b="0"/>
            <wp:docPr id="5" name="Picture 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7-01 at 15.46.0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409" cy="408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F14BF5" wp14:editId="5EF0A4CD">
            <wp:extent cx="6440018" cy="4147457"/>
            <wp:effectExtent l="0" t="0" r="0" b="5715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7-01 at 15.46.1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3934" cy="415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2306F5" wp14:editId="70206945">
            <wp:extent cx="6400800" cy="4192453"/>
            <wp:effectExtent l="0" t="0" r="0" b="0"/>
            <wp:docPr id="7" name="Picture 7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7-01 at 15.46.2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495" cy="420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042EF1" wp14:editId="18F597EC">
            <wp:extent cx="6291943" cy="784260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7-01 at 15.46.4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725" cy="785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CF1B9E" wp14:editId="3101AF6A">
            <wp:extent cx="5727700" cy="7083425"/>
            <wp:effectExtent l="0" t="0" r="0" b="3175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7-01 at 15.47.5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08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0492E1" wp14:editId="28B351BF">
            <wp:extent cx="5727700" cy="6947535"/>
            <wp:effectExtent l="0" t="0" r="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7-01 at 15.48.0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94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F00E1A" wp14:editId="0253D6DF">
            <wp:extent cx="5727700" cy="6911340"/>
            <wp:effectExtent l="0" t="0" r="0" b="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7-01 at 15.48.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91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047D05" wp14:editId="6566CB41">
            <wp:extent cx="5727700" cy="6962140"/>
            <wp:effectExtent l="0" t="0" r="0" b="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7-01 at 15.48.2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96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B855CD" wp14:editId="339056D5">
            <wp:extent cx="5727700" cy="6848475"/>
            <wp:effectExtent l="0" t="0" r="0" b="0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07-01 at 15.48.3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B498B7" wp14:editId="435FE82B">
            <wp:extent cx="5727700" cy="6860540"/>
            <wp:effectExtent l="0" t="0" r="0" b="0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0-07-01 at 15.48.4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86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C62A62" wp14:editId="1C141951">
            <wp:extent cx="5727700" cy="7334250"/>
            <wp:effectExtent l="0" t="0" r="0" b="6350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20-07-01 at 15.48.4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B6F21A" wp14:editId="2D32C336">
            <wp:extent cx="5727700" cy="7183755"/>
            <wp:effectExtent l="0" t="0" r="0" b="4445"/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0-07-01 at 15.48.5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18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D9A59F" wp14:editId="0F77B6A0">
            <wp:extent cx="5727700" cy="6858635"/>
            <wp:effectExtent l="0" t="0" r="0" b="0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0-07-01 at 15.49.09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85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EBC805" wp14:editId="3CB3DFC3">
            <wp:extent cx="5727700" cy="6991985"/>
            <wp:effectExtent l="0" t="0" r="0" b="5715"/>
            <wp:docPr id="18" name="Picture 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20-07-01 at 15.49.1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99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99C61D" wp14:editId="0A60AF45">
            <wp:extent cx="5727700" cy="6817995"/>
            <wp:effectExtent l="0" t="0" r="0" b="1905"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0-07-01 at 15.49.2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8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465656" wp14:editId="3A30AB7B">
            <wp:extent cx="5727700" cy="6999605"/>
            <wp:effectExtent l="0" t="0" r="0" b="0"/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0-07-01 at 15.49.4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99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7EC2C9" wp14:editId="4B2DCDAC">
            <wp:extent cx="5727700" cy="7157085"/>
            <wp:effectExtent l="0" t="0" r="0" b="5715"/>
            <wp:docPr id="21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20-07-01 at 15.49.48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15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02C18E" wp14:editId="37382D1B">
            <wp:extent cx="5727700" cy="6988175"/>
            <wp:effectExtent l="0" t="0" r="0" b="0"/>
            <wp:docPr id="22" name="Picture 2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20-07-01 at 15.49.58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017871" wp14:editId="20E36632">
            <wp:extent cx="6142659" cy="4295775"/>
            <wp:effectExtent l="0" t="0" r="0" b="0"/>
            <wp:docPr id="24" name="Picture 24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20-07-01 at 15.52.34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777" cy="430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B7EABA" wp14:editId="36DBF28D">
            <wp:extent cx="6336185" cy="4562475"/>
            <wp:effectExtent l="0" t="0" r="7620" b="0"/>
            <wp:docPr id="25" name="Picture 25" descr="A picture containing room,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20-07-01 at 15.52.4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1413" cy="45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76DB71" wp14:editId="79F3BD91">
            <wp:extent cx="6899214" cy="4857750"/>
            <wp:effectExtent l="0" t="0" r="0" b="0"/>
            <wp:docPr id="26" name="Picture 26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20-07-01 at 15.52.47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996" cy="486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95D7A" w14:textId="77777777" w:rsidR="003F6300" w:rsidRPr="003F6300" w:rsidRDefault="003F6300" w:rsidP="003F6300"/>
    <w:p w14:paraId="5C8C9EC9" w14:textId="48B548F5" w:rsidR="003F6300" w:rsidRDefault="0042234A" w:rsidP="003F6300">
      <w:r>
        <w:rPr>
          <w:noProof/>
        </w:rPr>
        <w:lastRenderedPageBreak/>
        <w:drawing>
          <wp:inline distT="0" distB="0" distL="0" distR="0" wp14:anchorId="6DBCBB17" wp14:editId="594B486C">
            <wp:extent cx="8988627" cy="5761889"/>
            <wp:effectExtent l="0" t="5715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17849" cy="578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9EAC6" w14:textId="47D589BA" w:rsidR="003F6300" w:rsidRDefault="003F6300" w:rsidP="003F6300">
      <w:r>
        <w:rPr>
          <w:noProof/>
        </w:rPr>
        <w:lastRenderedPageBreak/>
        <w:drawing>
          <wp:inline distT="0" distB="0" distL="0" distR="0" wp14:anchorId="60D2F7E8" wp14:editId="7407C96F">
            <wp:extent cx="7478395" cy="4714875"/>
            <wp:effectExtent l="0" t="0" r="825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639" cy="472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DA96A" w14:textId="77777777" w:rsidR="003F6300" w:rsidRPr="003F6300" w:rsidRDefault="003F6300" w:rsidP="003F6300"/>
    <w:p w14:paraId="66118573" w14:textId="64693F04" w:rsidR="003F6300" w:rsidRDefault="003F6300" w:rsidP="003F6300"/>
    <w:p w14:paraId="34A371CB" w14:textId="5644F308" w:rsidR="00B23D86" w:rsidRDefault="003F6300" w:rsidP="003F6300">
      <w:r>
        <w:rPr>
          <w:noProof/>
        </w:rPr>
        <w:lastRenderedPageBreak/>
        <w:drawing>
          <wp:inline distT="0" distB="0" distL="0" distR="0" wp14:anchorId="08E280A2" wp14:editId="188C6DC7">
            <wp:extent cx="6608709" cy="5553075"/>
            <wp:effectExtent l="0" t="0" r="190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049" cy="556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9CF89" w14:textId="77777777" w:rsidR="00B23D86" w:rsidRPr="00B23D86" w:rsidRDefault="00B23D86" w:rsidP="00B23D86"/>
    <w:p w14:paraId="652EC8C3" w14:textId="77777777" w:rsidR="00B23D86" w:rsidRPr="00B23D86" w:rsidRDefault="00B23D86" w:rsidP="00B23D86"/>
    <w:p w14:paraId="2E2C4F2D" w14:textId="4ED8D5E1" w:rsidR="00B23D86" w:rsidRDefault="00B23D86" w:rsidP="00B23D86"/>
    <w:p w14:paraId="6F91E7EF" w14:textId="4B7BBBCD" w:rsidR="00B97CF5" w:rsidRDefault="00284593" w:rsidP="00B23D86">
      <w:pPr>
        <w:jc w:val="center"/>
      </w:pPr>
    </w:p>
    <w:p w14:paraId="64E08A9A" w14:textId="15321BB3" w:rsidR="00B23D86" w:rsidRDefault="00B23D86" w:rsidP="00B23D86">
      <w:pPr>
        <w:jc w:val="center"/>
      </w:pPr>
    </w:p>
    <w:p w14:paraId="3E5D6F21" w14:textId="217D1B4F" w:rsidR="00B23D86" w:rsidRDefault="00B23D86" w:rsidP="00B23D86">
      <w:pPr>
        <w:jc w:val="center"/>
      </w:pPr>
    </w:p>
    <w:p w14:paraId="578D62C4" w14:textId="6612D477" w:rsidR="00B23D86" w:rsidRDefault="00B23D86" w:rsidP="00B23D86">
      <w:pPr>
        <w:jc w:val="center"/>
      </w:pPr>
    </w:p>
    <w:p w14:paraId="7B6DBC35" w14:textId="3BDA3B6F" w:rsidR="00B23D86" w:rsidRDefault="00B23D86" w:rsidP="00B23D86">
      <w:pPr>
        <w:jc w:val="center"/>
      </w:pPr>
    </w:p>
    <w:p w14:paraId="3E26E6AB" w14:textId="756C03B0" w:rsidR="00B23D86" w:rsidRDefault="00B23D86" w:rsidP="00B23D86">
      <w:pPr>
        <w:jc w:val="center"/>
      </w:pPr>
    </w:p>
    <w:p w14:paraId="4BD66169" w14:textId="7A63D753" w:rsidR="00B23D86" w:rsidRDefault="00B23D86" w:rsidP="00B23D86">
      <w:pPr>
        <w:jc w:val="center"/>
      </w:pPr>
    </w:p>
    <w:p w14:paraId="634897B7" w14:textId="72F13E64" w:rsidR="00B23D86" w:rsidRDefault="00B23D86" w:rsidP="00B23D86">
      <w:pPr>
        <w:jc w:val="center"/>
      </w:pPr>
    </w:p>
    <w:p w14:paraId="2BF36649" w14:textId="33A7BDFC" w:rsidR="00B23D86" w:rsidRDefault="00B23D86" w:rsidP="00B23D86">
      <w:pPr>
        <w:jc w:val="center"/>
      </w:pPr>
    </w:p>
    <w:p w14:paraId="4530409E" w14:textId="672BBF98" w:rsidR="00B23D86" w:rsidRDefault="00B23D86" w:rsidP="00B23D86">
      <w:pPr>
        <w:jc w:val="center"/>
      </w:pPr>
    </w:p>
    <w:p w14:paraId="14620E07" w14:textId="10C0D3ED" w:rsidR="00B23D86" w:rsidRDefault="00B23D86" w:rsidP="00B23D86">
      <w:pPr>
        <w:jc w:val="center"/>
      </w:pPr>
    </w:p>
    <w:p w14:paraId="508ED31C" w14:textId="1245B2DD" w:rsidR="00B23D86" w:rsidRDefault="00B23D86" w:rsidP="00B23D86">
      <w:pPr>
        <w:jc w:val="center"/>
      </w:pPr>
    </w:p>
    <w:p w14:paraId="16EB8C06" w14:textId="65677D72" w:rsidR="00B23D86" w:rsidRDefault="00B23D86" w:rsidP="00B23D86">
      <w:pPr>
        <w:jc w:val="center"/>
      </w:pPr>
    </w:p>
    <w:p w14:paraId="4E447241" w14:textId="32DFFA69" w:rsidR="00B23D86" w:rsidRDefault="00B23D86" w:rsidP="00B23D86">
      <w:pPr>
        <w:jc w:val="center"/>
      </w:pPr>
    </w:p>
    <w:p w14:paraId="55965CF8" w14:textId="71863A54" w:rsidR="00B23D86" w:rsidRPr="00B23D86" w:rsidRDefault="00B23D86" w:rsidP="00B23D86">
      <w:pPr>
        <w:jc w:val="center"/>
      </w:pPr>
      <w:r>
        <w:rPr>
          <w:noProof/>
        </w:rPr>
        <w:lastRenderedPageBreak/>
        <w:drawing>
          <wp:inline distT="0" distB="0" distL="0" distR="0" wp14:anchorId="1B2C094C" wp14:editId="41649CD8">
            <wp:extent cx="9431624" cy="6069910"/>
            <wp:effectExtent l="4445" t="0" r="3175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62722" cy="608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E0B">
        <w:rPr>
          <w:noProof/>
        </w:rPr>
        <w:lastRenderedPageBreak/>
        <w:drawing>
          <wp:inline distT="0" distB="0" distL="0" distR="0" wp14:anchorId="54773A15" wp14:editId="510ECC02">
            <wp:extent cx="8460567" cy="5865180"/>
            <wp:effectExtent l="2223" t="0" r="317" b="318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apture5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74210" cy="587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E0B">
        <w:rPr>
          <w:noProof/>
        </w:rPr>
        <w:lastRenderedPageBreak/>
        <w:drawing>
          <wp:inline distT="0" distB="0" distL="0" distR="0" wp14:anchorId="400B1C2E" wp14:editId="19A7075E">
            <wp:extent cx="8636120" cy="6275070"/>
            <wp:effectExtent l="0" t="635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apture4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9851" cy="628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E0B">
        <w:rPr>
          <w:noProof/>
        </w:rPr>
        <w:lastRenderedPageBreak/>
        <w:drawing>
          <wp:inline distT="0" distB="0" distL="0" distR="0" wp14:anchorId="6AB69B56" wp14:editId="4B1BAD64">
            <wp:extent cx="8709577" cy="6019458"/>
            <wp:effectExtent l="0" t="7620" r="8255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apture3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33549" cy="603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E0B">
        <w:rPr>
          <w:noProof/>
        </w:rPr>
        <w:lastRenderedPageBreak/>
        <w:drawing>
          <wp:inline distT="0" distB="0" distL="0" distR="0" wp14:anchorId="598CA526" wp14:editId="041592FA">
            <wp:extent cx="8872983" cy="6256338"/>
            <wp:effectExtent l="0" t="6032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apture2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91147" cy="626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E0B">
        <w:rPr>
          <w:noProof/>
        </w:rPr>
        <w:lastRenderedPageBreak/>
        <w:drawing>
          <wp:inline distT="0" distB="0" distL="0" distR="0" wp14:anchorId="45788BB8" wp14:editId="6812C5A7">
            <wp:extent cx="8791472" cy="5820695"/>
            <wp:effectExtent l="0" t="635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apture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06386" cy="583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3D86" w:rsidRPr="00B23D86" w:rsidSect="00A5584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E81"/>
    <w:rsid w:val="0008244C"/>
    <w:rsid w:val="001B64CD"/>
    <w:rsid w:val="00284593"/>
    <w:rsid w:val="003F6300"/>
    <w:rsid w:val="0042234A"/>
    <w:rsid w:val="006F4E0B"/>
    <w:rsid w:val="00A55840"/>
    <w:rsid w:val="00B23D86"/>
    <w:rsid w:val="00BD5CF2"/>
    <w:rsid w:val="00F82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16A05"/>
  <w15:chartTrackingRefBased/>
  <w15:docId w15:val="{BE4702C4-D3B4-8449-84B6-78904B7E9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6300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300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7C38A74C</Template>
  <TotalTime>0</TotalTime>
  <Pages>31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king</dc:creator>
  <cp:keywords/>
  <dc:description/>
  <cp:lastModifiedBy>Lesley King</cp:lastModifiedBy>
  <cp:revision>2</cp:revision>
  <cp:lastPrinted>2020-07-02T12:59:00Z</cp:lastPrinted>
  <dcterms:created xsi:type="dcterms:W3CDTF">2020-07-03T08:40:00Z</dcterms:created>
  <dcterms:modified xsi:type="dcterms:W3CDTF">2020-07-03T08:40:00Z</dcterms:modified>
</cp:coreProperties>
</file>