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5F5" w:rsidRDefault="009279A4">
      <w:pPr>
        <w:rPr>
          <w:noProof/>
        </w:rPr>
      </w:pPr>
      <w:r>
        <w:rPr>
          <w:noProof/>
        </w:rPr>
        <w:drawing>
          <wp:inline distT="0" distB="0" distL="0" distR="0" wp14:anchorId="5691DC7F" wp14:editId="6E54A3BF">
            <wp:extent cx="2847975" cy="255111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7648" cy="255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9A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3B41F2" wp14:editId="0E321098">
            <wp:extent cx="2771775" cy="256343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5097" cy="256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C52F9E" wp14:editId="2756A064">
            <wp:extent cx="2819956" cy="2476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0245" cy="248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9A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1213B1" wp14:editId="2051307A">
            <wp:extent cx="2781300" cy="253308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6836" cy="254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9A4" w:rsidRDefault="009279A4">
      <w:pPr>
        <w:rPr>
          <w:noProof/>
        </w:rPr>
      </w:pPr>
      <w:r>
        <w:rPr>
          <w:noProof/>
        </w:rPr>
        <w:drawing>
          <wp:inline distT="0" distB="0" distL="0" distR="0" wp14:anchorId="11DFFD5C" wp14:editId="047D2F91">
            <wp:extent cx="5731510" cy="24396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9A4" w:rsidRDefault="009279A4">
      <w:pPr>
        <w:rPr>
          <w:noProof/>
        </w:rPr>
      </w:pPr>
    </w:p>
    <w:p w:rsidR="009279A4" w:rsidRDefault="009279A4">
      <w:pPr>
        <w:rPr>
          <w:noProof/>
        </w:rPr>
      </w:pPr>
    </w:p>
    <w:p w:rsidR="009279A4" w:rsidRDefault="009279A4">
      <w:pPr>
        <w:rPr>
          <w:noProof/>
        </w:rPr>
      </w:pPr>
    </w:p>
    <w:p w:rsidR="009279A4" w:rsidRDefault="009279A4">
      <w:pPr>
        <w:rPr>
          <w:noProof/>
        </w:rPr>
      </w:pPr>
    </w:p>
    <w:p w:rsidR="009279A4" w:rsidRDefault="009279A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4691416" wp14:editId="24EE28C6">
            <wp:extent cx="5731510" cy="240538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9A4" w:rsidRDefault="009279A4">
      <w:pPr>
        <w:rPr>
          <w:noProof/>
        </w:rPr>
      </w:pPr>
      <w:r>
        <w:rPr>
          <w:noProof/>
        </w:rPr>
        <w:drawing>
          <wp:inline distT="0" distB="0" distL="0" distR="0" wp14:anchorId="73AED37A" wp14:editId="5BEBD3BA">
            <wp:extent cx="2798825" cy="246697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2599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9279A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8F2E20" wp14:editId="6CD89433">
            <wp:extent cx="2619375" cy="23850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5369" cy="242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9A4" w:rsidRDefault="009279A4">
      <w:r>
        <w:rPr>
          <w:noProof/>
        </w:rPr>
        <w:drawing>
          <wp:inline distT="0" distB="0" distL="0" distR="0" wp14:anchorId="79447493" wp14:editId="09A2FF26">
            <wp:extent cx="5731510" cy="25171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9A4" w:rsidRDefault="009279A4">
      <w:r>
        <w:rPr>
          <w:noProof/>
        </w:rPr>
        <w:lastRenderedPageBreak/>
        <w:drawing>
          <wp:inline distT="0" distB="0" distL="0" distR="0" wp14:anchorId="061B0705" wp14:editId="6E24779E">
            <wp:extent cx="5731510" cy="498919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87" w:rsidRDefault="00CC5587">
      <w:r>
        <w:rPr>
          <w:noProof/>
        </w:rPr>
        <w:drawing>
          <wp:inline distT="0" distB="0" distL="0" distR="0" wp14:anchorId="345BF1F1" wp14:editId="09290A7C">
            <wp:extent cx="6067425" cy="69976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1470" cy="700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87" w:rsidRDefault="00CC5587">
      <w:pPr>
        <w:rPr>
          <w:noProof/>
        </w:rPr>
      </w:pPr>
      <w:r>
        <w:rPr>
          <w:noProof/>
        </w:rPr>
        <w:drawing>
          <wp:inline distT="0" distB="0" distL="0" distR="0" wp14:anchorId="0A1927DF" wp14:editId="6FBE7098">
            <wp:extent cx="6284569" cy="738187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1713" cy="739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55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1B45CA" wp14:editId="4366FC50">
            <wp:extent cx="6392047" cy="727710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5170" cy="72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558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5505C7" wp14:editId="05BC82CA">
            <wp:extent cx="6247485" cy="71247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2168" cy="713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87" w:rsidRDefault="00CC5587">
      <w:r>
        <w:rPr>
          <w:noProof/>
        </w:rPr>
        <w:drawing>
          <wp:inline distT="0" distB="0" distL="0" distR="0" wp14:anchorId="1DBF4196" wp14:editId="3F15E383">
            <wp:extent cx="6024931" cy="7153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9068" cy="715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87" w:rsidRDefault="00CC5587">
      <w:r>
        <w:rPr>
          <w:noProof/>
        </w:rPr>
        <w:drawing>
          <wp:inline distT="0" distB="0" distL="0" distR="0" wp14:anchorId="03D40A9C" wp14:editId="22D0E36E">
            <wp:extent cx="6010275" cy="6907177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4595" cy="691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87" w:rsidRDefault="00CC5587">
      <w:r>
        <w:rPr>
          <w:noProof/>
        </w:rPr>
        <w:drawing>
          <wp:inline distT="0" distB="0" distL="0" distR="0" wp14:anchorId="378A50E5" wp14:editId="63471E92">
            <wp:extent cx="6138848" cy="7086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6171" cy="709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87" w:rsidRDefault="00CC5587">
      <w:r>
        <w:rPr>
          <w:noProof/>
        </w:rPr>
        <w:drawing>
          <wp:inline distT="0" distB="0" distL="0" distR="0" wp14:anchorId="469E4483" wp14:editId="5E94F80B">
            <wp:extent cx="6495935" cy="748665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02364" cy="749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87" w:rsidRDefault="00CC5587">
      <w:bookmarkStart w:id="0" w:name="_GoBack"/>
      <w:r>
        <w:rPr>
          <w:noProof/>
        </w:rPr>
        <w:drawing>
          <wp:inline distT="0" distB="0" distL="0" distR="0" wp14:anchorId="39DA6958" wp14:editId="522CA190">
            <wp:extent cx="6214839" cy="5467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0856" cy="547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55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9A4"/>
    <w:rsid w:val="000155F5"/>
    <w:rsid w:val="003F6985"/>
    <w:rsid w:val="009279A4"/>
    <w:rsid w:val="00956180"/>
    <w:rsid w:val="00B03617"/>
    <w:rsid w:val="00CC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D8771"/>
  <w15:chartTrackingRefBased/>
  <w15:docId w15:val="{086DAB12-B848-47C8-ACB2-4A2CDD0DF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587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587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14A3A6C4</Template>
  <TotalTime>0</TotalTime>
  <Pages>12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Witton-le-Wear Primary School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King</dc:creator>
  <cp:keywords/>
  <dc:description/>
  <cp:lastModifiedBy>Lesley King</cp:lastModifiedBy>
  <cp:revision>2</cp:revision>
  <cp:lastPrinted>2020-07-07T12:47:00Z</cp:lastPrinted>
  <dcterms:created xsi:type="dcterms:W3CDTF">2020-07-07T13:02:00Z</dcterms:created>
  <dcterms:modified xsi:type="dcterms:W3CDTF">2020-07-07T13:02:00Z</dcterms:modified>
</cp:coreProperties>
</file>