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C6163" w14:textId="77777777" w:rsidR="00EC3AC6" w:rsidRDefault="00EC3AC6" w:rsidP="00BB30FD">
      <w:pPr>
        <w:rPr>
          <w:b/>
          <w:sz w:val="32"/>
          <w:szCs w:val="32"/>
        </w:rPr>
      </w:pPr>
      <w:bookmarkStart w:id="0" w:name="_Hlk43452533"/>
      <w:bookmarkEnd w:id="0"/>
    </w:p>
    <w:p w14:paraId="75BC8431" w14:textId="5AC88E32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>West Cornforth Primary School</w:t>
      </w:r>
    </w:p>
    <w:p w14:paraId="79D8F61D" w14:textId="618A40AE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>Home</w:t>
      </w:r>
      <w:r w:rsidR="00E00B1E">
        <w:rPr>
          <w:rFonts w:ascii="SassoonPrimaryInfant" w:hAnsi="SassoonPrimaryInfant"/>
          <w:b/>
          <w:sz w:val="56"/>
          <w:szCs w:val="56"/>
        </w:rPr>
        <w:t>/School</w:t>
      </w:r>
      <w:r w:rsidRPr="004669A2">
        <w:rPr>
          <w:rFonts w:ascii="SassoonPrimaryInfant" w:hAnsi="SassoonPrimaryInfant"/>
          <w:b/>
          <w:sz w:val="56"/>
          <w:szCs w:val="56"/>
        </w:rPr>
        <w:t xml:space="preserve"> Learning Pack</w:t>
      </w:r>
    </w:p>
    <w:p w14:paraId="6EE8F5B5" w14:textId="5D73ECA9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46FD8D38" w14:textId="434B02B6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15744" behindDoc="0" locked="0" layoutInCell="1" allowOverlap="1" wp14:anchorId="65E8F719" wp14:editId="2FFCAA08">
            <wp:simplePos x="0" y="0"/>
            <wp:positionH relativeFrom="margin">
              <wp:posOffset>1605280</wp:posOffset>
            </wp:positionH>
            <wp:positionV relativeFrom="margin">
              <wp:posOffset>2070882</wp:posOffset>
            </wp:positionV>
            <wp:extent cx="2792095" cy="2792095"/>
            <wp:effectExtent l="0" t="0" r="0" b="0"/>
            <wp:wrapSquare wrapText="bothSides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838F8" w14:textId="1C89CD4F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1496D7C8" w14:textId="1B565002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3E080340" w14:textId="50F2440C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7917B3A6" w14:textId="1D53F30C" w:rsidR="00EC3AC6" w:rsidRPr="004669A2" w:rsidRDefault="00EC3AC6" w:rsidP="00EC3AC6">
      <w:pPr>
        <w:rPr>
          <w:rFonts w:ascii="SassoonPrimaryInfant" w:hAnsi="SassoonPrimaryInfant"/>
          <w:b/>
          <w:sz w:val="56"/>
          <w:szCs w:val="56"/>
        </w:rPr>
      </w:pPr>
    </w:p>
    <w:p w14:paraId="4802FA41" w14:textId="07475CE7" w:rsidR="00EC3AC6" w:rsidRPr="004669A2" w:rsidRDefault="00EC3AC6" w:rsidP="004669A2">
      <w:pPr>
        <w:rPr>
          <w:rFonts w:ascii="SassoonPrimaryInfant" w:hAnsi="SassoonPrimaryInfant"/>
          <w:b/>
          <w:sz w:val="56"/>
          <w:szCs w:val="56"/>
        </w:rPr>
      </w:pPr>
    </w:p>
    <w:p w14:paraId="5C747FAF" w14:textId="52E793B7" w:rsidR="00EC3AC6" w:rsidRPr="004669A2" w:rsidRDefault="00062E35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 xml:space="preserve">Summer </w:t>
      </w:r>
      <w:r w:rsidR="004669A2">
        <w:rPr>
          <w:rFonts w:ascii="SassoonPrimaryInfant" w:hAnsi="SassoonPrimaryInfant"/>
          <w:b/>
          <w:sz w:val="56"/>
          <w:szCs w:val="56"/>
        </w:rPr>
        <w:t xml:space="preserve">2 </w:t>
      </w:r>
      <w:r w:rsidR="00EC3AC6" w:rsidRPr="004669A2">
        <w:rPr>
          <w:rFonts w:ascii="SassoonPrimaryInfant" w:hAnsi="SassoonPrimaryInfant"/>
          <w:b/>
          <w:sz w:val="56"/>
          <w:szCs w:val="56"/>
        </w:rPr>
        <w:t xml:space="preserve">Week </w:t>
      </w:r>
      <w:r w:rsidR="00143C06">
        <w:rPr>
          <w:rFonts w:ascii="SassoonPrimaryInfant" w:hAnsi="SassoonPrimaryInfant"/>
          <w:b/>
          <w:sz w:val="56"/>
          <w:szCs w:val="56"/>
        </w:rPr>
        <w:t>7</w:t>
      </w:r>
    </w:p>
    <w:p w14:paraId="5969331D" w14:textId="16309626" w:rsidR="00D429BE" w:rsidRPr="004669A2" w:rsidRDefault="004669A2" w:rsidP="00D429BE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 xml:space="preserve">WB: </w:t>
      </w:r>
      <w:r w:rsidR="00143C06">
        <w:rPr>
          <w:rFonts w:ascii="SassoonPrimaryInfant" w:hAnsi="SassoonPrimaryInfant"/>
          <w:b/>
          <w:sz w:val="56"/>
          <w:szCs w:val="56"/>
        </w:rPr>
        <w:t>13</w:t>
      </w:r>
      <w:r w:rsidRPr="004669A2">
        <w:rPr>
          <w:rFonts w:ascii="SassoonPrimaryInfant" w:hAnsi="SassoonPrimaryInfant"/>
          <w:b/>
          <w:sz w:val="56"/>
          <w:szCs w:val="56"/>
        </w:rPr>
        <w:t>.</w:t>
      </w:r>
      <w:r w:rsidR="00B1783C">
        <w:rPr>
          <w:rFonts w:ascii="SassoonPrimaryInfant" w:hAnsi="SassoonPrimaryInfant"/>
          <w:b/>
          <w:sz w:val="56"/>
          <w:szCs w:val="56"/>
        </w:rPr>
        <w:t>7</w:t>
      </w:r>
      <w:r w:rsidR="00EC3AC6" w:rsidRPr="004669A2">
        <w:rPr>
          <w:rFonts w:ascii="SassoonPrimaryInfant" w:hAnsi="SassoonPrimaryInfant"/>
          <w:b/>
          <w:sz w:val="56"/>
          <w:szCs w:val="56"/>
        </w:rPr>
        <w:t>.20</w:t>
      </w:r>
    </w:p>
    <w:p w14:paraId="0427E8CB" w14:textId="77777777" w:rsidR="00D429BE" w:rsidRPr="004669A2" w:rsidRDefault="00D429BE" w:rsidP="00D429BE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10A1133D" w14:textId="4511DC8F" w:rsidR="00B148D4" w:rsidRDefault="00D429BE" w:rsidP="00B148D4">
      <w:pPr>
        <w:jc w:val="center"/>
        <w:rPr>
          <w:rFonts w:ascii="SassoonPrimaryInfant" w:hAnsi="SassoonPrimaryInfant"/>
          <w:i/>
          <w:sz w:val="32"/>
          <w:szCs w:val="32"/>
        </w:rPr>
      </w:pPr>
      <w:r w:rsidRPr="004669A2">
        <w:rPr>
          <w:rFonts w:ascii="SassoonPrimaryInfant" w:hAnsi="SassoonPrimaryInfant"/>
          <w:i/>
          <w:sz w:val="32"/>
          <w:szCs w:val="32"/>
        </w:rPr>
        <w:t xml:space="preserve">Note: Remember to refer to the Year 1 weekly overview plan for further details on each task. As </w:t>
      </w:r>
      <w:r w:rsidR="001D2403" w:rsidRPr="004669A2">
        <w:rPr>
          <w:rFonts w:ascii="SassoonPrimaryInfant" w:hAnsi="SassoonPrimaryInfant"/>
          <w:i/>
          <w:sz w:val="32"/>
          <w:szCs w:val="32"/>
        </w:rPr>
        <w:t>always,</w:t>
      </w:r>
      <w:r w:rsidRPr="004669A2">
        <w:rPr>
          <w:rFonts w:ascii="SassoonPrimaryInfant" w:hAnsi="SassoonPrimaryInfant"/>
          <w:i/>
          <w:sz w:val="32"/>
          <w:szCs w:val="32"/>
        </w:rPr>
        <w:t xml:space="preserve"> the plan will be sent via class dojo and shared on the school website. </w:t>
      </w:r>
    </w:p>
    <w:p w14:paraId="594720C1" w14:textId="16CD7B0C" w:rsidR="0060487F" w:rsidRDefault="0060487F" w:rsidP="00B148D4">
      <w:pPr>
        <w:jc w:val="center"/>
        <w:rPr>
          <w:rFonts w:ascii="SassoonPrimaryInfant" w:hAnsi="SassoonPrimaryInfant"/>
          <w:i/>
          <w:sz w:val="32"/>
          <w:szCs w:val="32"/>
        </w:rPr>
      </w:pPr>
    </w:p>
    <w:p w14:paraId="63F62CE3" w14:textId="77777777" w:rsidR="0060487F" w:rsidRDefault="0060487F" w:rsidP="00B148D4">
      <w:pPr>
        <w:jc w:val="center"/>
        <w:rPr>
          <w:rFonts w:ascii="SassoonPrimaryInfant" w:hAnsi="SassoonPrimaryInfant"/>
          <w:i/>
          <w:sz w:val="32"/>
          <w:szCs w:val="32"/>
        </w:rPr>
      </w:pPr>
    </w:p>
    <w:p w14:paraId="171C1490" w14:textId="77777777" w:rsidR="00143C06" w:rsidRDefault="00143C06" w:rsidP="007B1D0E">
      <w:pPr>
        <w:rPr>
          <w:rFonts w:ascii="SassoonPrimaryInfant" w:hAnsi="SassoonPrimaryInfant"/>
          <w:b/>
          <w:sz w:val="32"/>
          <w:szCs w:val="32"/>
        </w:rPr>
      </w:pPr>
    </w:p>
    <w:p w14:paraId="71C92760" w14:textId="77D6A67A" w:rsidR="00B1783C" w:rsidRPr="00143C06" w:rsidRDefault="00143C06" w:rsidP="00B174F4">
      <w:pPr>
        <w:rPr>
          <w:rFonts w:ascii="SassoonPrimaryInfant" w:hAnsi="SassoonPrimaryInfant"/>
          <w:sz w:val="28"/>
          <w:szCs w:val="28"/>
        </w:rPr>
      </w:pPr>
      <w:r w:rsidRPr="00143C06">
        <w:lastRenderedPageBreak/>
        <w:drawing>
          <wp:anchor distT="0" distB="0" distL="114300" distR="114300" simplePos="0" relativeHeight="251847168" behindDoc="0" locked="0" layoutInCell="1" allowOverlap="1" wp14:anchorId="29660D9D" wp14:editId="034A4F9B">
            <wp:simplePos x="0" y="0"/>
            <wp:positionH relativeFrom="margin">
              <wp:posOffset>-506632</wp:posOffset>
            </wp:positionH>
            <wp:positionV relativeFrom="margin">
              <wp:posOffset>819541</wp:posOffset>
            </wp:positionV>
            <wp:extent cx="6892925" cy="838390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3"/>
                    <a:stretch/>
                  </pic:blipFill>
                  <pic:spPr bwMode="auto">
                    <a:xfrm>
                      <a:off x="0" y="0"/>
                      <a:ext cx="6892925" cy="838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D0E" w:rsidRPr="004669A2">
        <w:rPr>
          <w:rFonts w:ascii="SassoonPrimaryInfant" w:hAnsi="SassoonPrimaryInfant"/>
          <w:b/>
          <w:sz w:val="32"/>
          <w:szCs w:val="32"/>
        </w:rPr>
        <w:t>English</w:t>
      </w:r>
      <w:r w:rsidR="0060487F">
        <w:rPr>
          <w:rFonts w:ascii="SassoonPrimaryInfant" w:hAnsi="SassoonPrimaryInfant"/>
          <w:b/>
          <w:sz w:val="32"/>
          <w:szCs w:val="32"/>
        </w:rPr>
        <w:t xml:space="preserve"> </w:t>
      </w:r>
      <w:r w:rsidR="007B1D0E">
        <w:rPr>
          <w:rFonts w:ascii="SassoonPrimaryInfant" w:hAnsi="SassoonPrimaryInfant"/>
          <w:b/>
          <w:sz w:val="32"/>
          <w:szCs w:val="32"/>
        </w:rPr>
        <w:t>Monday</w:t>
      </w:r>
      <w:r w:rsidR="0060487F">
        <w:rPr>
          <w:rFonts w:ascii="SassoonPrimaryInfant" w:hAnsi="SassoonPrimaryInfant"/>
          <w:b/>
          <w:sz w:val="32"/>
          <w:szCs w:val="32"/>
        </w:rPr>
        <w:t xml:space="preserve">- </w:t>
      </w:r>
      <w:r w:rsidRPr="00143C06">
        <w:rPr>
          <w:rFonts w:ascii="SassoonPrimaryInfant" w:hAnsi="SassoonPrimaryInfant"/>
          <w:sz w:val="28"/>
          <w:szCs w:val="28"/>
        </w:rPr>
        <w:t>Read the story, ‘Jake’s First Day.’ How are we feelings about our first day in Year 2?</w:t>
      </w:r>
      <w:r>
        <w:rPr>
          <w:rFonts w:ascii="SassoonPrimaryInfant" w:hAnsi="SassoonPrimaryInfant"/>
          <w:sz w:val="28"/>
          <w:szCs w:val="28"/>
        </w:rPr>
        <w:t xml:space="preserve"> Read and discuss the story together. Complete the worry cloud</w:t>
      </w:r>
      <w:bookmarkStart w:id="1" w:name="_Hlk40367047"/>
    </w:p>
    <w:p w14:paraId="1DC9D56E" w14:textId="60EE2652" w:rsidR="00B174F4" w:rsidRDefault="00EE6A58" w:rsidP="00B174F4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A3D99C3" wp14:editId="096D986C">
                <wp:simplePos x="0" y="0"/>
                <wp:positionH relativeFrom="column">
                  <wp:posOffset>3760745</wp:posOffset>
                </wp:positionH>
                <wp:positionV relativeFrom="paragraph">
                  <wp:posOffset>128055</wp:posOffset>
                </wp:positionV>
                <wp:extent cx="621102" cy="586596"/>
                <wp:effectExtent l="38100" t="38100" r="45720" b="42545"/>
                <wp:wrapNone/>
                <wp:docPr id="312" name="Star: 5 Point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2" cy="58659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BDAEF" id="Star: 5 Points 312" o:spid="_x0000_s1026" style="position:absolute;margin-left:296.1pt;margin-top:10.1pt;width:48.9pt;height:46.2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102,58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" path="m1,224059r237240,2l310551,r73310,224061l621101,224059,429169,362535r73313,224060l310551,448116,118620,586595,191933,362535,1,224059xe" fillcolor="yellow" strokecolor="yellow" strokeweight="1pt">
                <v:stroke joinstyle="miter"/>
                <v:path arrowok="t" o:connecttype="custom" o:connectlocs="1,224059;237241,224061;310551,0;383861,224061;621101,224059;429169,362535;502482,586595;310551,448116;118620,586595;191933,362535;1,22405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787A6FA" wp14:editId="6D8D341C">
                <wp:simplePos x="0" y="0"/>
                <wp:positionH relativeFrom="column">
                  <wp:posOffset>1345649</wp:posOffset>
                </wp:positionH>
                <wp:positionV relativeFrom="paragraph">
                  <wp:posOffset>128353</wp:posOffset>
                </wp:positionV>
                <wp:extent cx="621030" cy="586105"/>
                <wp:effectExtent l="38100" t="38100" r="45720" b="61595"/>
                <wp:wrapNone/>
                <wp:docPr id="313" name="Star: 5 Point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586105"/>
                        </a:xfrm>
                        <a:prstGeom prst="star5">
                          <a:avLst>
                            <a:gd name="adj" fmla="val 1377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6F31F" id="Star: 5 Points 313" o:spid="_x0000_s1026" style="position:absolute;margin-left:105.95pt;margin-top:10.1pt;width:48.9pt;height:46.1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030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" path="m1,223872r257651,27916l310515,r52863,251788l621029,223872,396049,351569,502423,586104,310515,413236,118607,586104,224981,351569,1,223872xe" fillcolor="yellow" strokecolor="yellow" strokeweight="1pt">
                <v:stroke joinstyle="miter"/>
                <v:path arrowok="t" o:connecttype="custom" o:connectlocs="1,223872;257652,251788;310515,0;363378,251788;621029,223872;396049,351569;502423,586104;310515,413236;118607,586104;224981,351569;1,223872" o:connectangles="0,0,0,0,0,0,0,0,0,0,0"/>
              </v:shape>
            </w:pict>
          </mc:Fallback>
        </mc:AlternateContent>
      </w:r>
      <w:r w:rsidR="00B174F4">
        <w:rPr>
          <w:rFonts w:ascii="SassoonPrimaryInfant" w:hAnsi="SassoonPrimaryInfant"/>
          <w:b/>
          <w:sz w:val="32"/>
          <w:szCs w:val="32"/>
        </w:rPr>
        <w:t>Monday Maths</w:t>
      </w:r>
      <w:r w:rsidR="00E1430F"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485CE1CC" w14:textId="7B321486" w:rsidR="00262893" w:rsidRPr="00EE6A58" w:rsidRDefault="00EE6A58" w:rsidP="00EE6A58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EE6A58">
        <w:rPr>
          <w:rFonts w:ascii="SassoonPrimaryInfant" w:hAnsi="SassoonPrimaryInfant"/>
          <w:b/>
          <w:sz w:val="32"/>
          <w:szCs w:val="32"/>
        </w:rPr>
        <w:t>Star Starter Task</w:t>
      </w:r>
    </w:p>
    <w:p w14:paraId="0EA7A499" w14:textId="5524370B" w:rsidR="003C3654" w:rsidRDefault="00581300" w:rsidP="003C3654">
      <w:pPr>
        <w:pStyle w:val="ListParagraph"/>
        <w:numPr>
          <w:ilvl w:val="0"/>
          <w:numId w:val="15"/>
        </w:numPr>
        <w:rPr>
          <w:rFonts w:ascii="SassoonPrimaryInfant" w:hAnsi="SassoonPrimaryInfant"/>
          <w:sz w:val="32"/>
          <w:szCs w:val="32"/>
        </w:rPr>
      </w:pPr>
      <w:r w:rsidRPr="003C3654">
        <w:rPr>
          <w:rFonts w:ascii="SassoonPrimaryInfant" w:hAnsi="SassoonPrimaryInfant"/>
          <w:sz w:val="32"/>
          <w:szCs w:val="32"/>
        </w:rPr>
        <w:t xml:space="preserve">Count to 100. </w:t>
      </w:r>
      <w:r w:rsidR="003C3654" w:rsidRPr="003C3654">
        <w:rPr>
          <w:rFonts w:ascii="SassoonPrimaryInfant" w:hAnsi="SassoonPrimaryInfant"/>
          <w:sz w:val="32"/>
          <w:szCs w:val="32"/>
        </w:rPr>
        <w:t>Write random numbers between 1-100 as they are said by an adult.</w:t>
      </w:r>
    </w:p>
    <w:p w14:paraId="69607B5B" w14:textId="7DB4AB7A" w:rsidR="003C3654" w:rsidRPr="003C3654" w:rsidRDefault="003C3654" w:rsidP="003C3654">
      <w:pPr>
        <w:pStyle w:val="ListParagraph"/>
        <w:rPr>
          <w:rFonts w:ascii="SassoonPrimaryInfant" w:hAnsi="SassoonPrimaryInfant"/>
          <w:sz w:val="32"/>
          <w:szCs w:val="32"/>
        </w:rPr>
      </w:pPr>
    </w:p>
    <w:p w14:paraId="3964E943" w14:textId="63A8BC1C" w:rsidR="003C3654" w:rsidRPr="00EE6A58" w:rsidRDefault="003C3654" w:rsidP="003C3654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t xml:space="preserve">Learning Reminders- </w:t>
      </w:r>
      <w:r w:rsidRPr="003C3654">
        <w:rPr>
          <w:rFonts w:ascii="SassoonPrimaryInfant" w:hAnsi="SassoonPrimaryInfant"/>
          <w:b/>
          <w:color w:val="FF0000"/>
          <w:sz w:val="32"/>
          <w:szCs w:val="32"/>
        </w:rPr>
        <w:t>Bonds to 10.</w:t>
      </w:r>
    </w:p>
    <w:p w14:paraId="2ED15937" w14:textId="48BBAE6C" w:rsidR="00262893" w:rsidRPr="003C3654" w:rsidRDefault="003C3654" w:rsidP="003C3654">
      <w:pPr>
        <w:rPr>
          <w:rFonts w:ascii="SassoonPrimaryInfant" w:hAnsi="SassoonPrimaryInfant"/>
          <w:sz w:val="32"/>
          <w:szCs w:val="32"/>
        </w:rPr>
      </w:pPr>
      <w:r w:rsidRPr="00581300">
        <w:drawing>
          <wp:anchor distT="0" distB="0" distL="114300" distR="114300" simplePos="0" relativeHeight="251870720" behindDoc="0" locked="0" layoutInCell="1" allowOverlap="1" wp14:anchorId="0B1B8EEC" wp14:editId="631F44C4">
            <wp:simplePos x="0" y="0"/>
            <wp:positionH relativeFrom="margin">
              <wp:align>center</wp:align>
            </wp:positionH>
            <wp:positionV relativeFrom="margin">
              <wp:posOffset>2042795</wp:posOffset>
            </wp:positionV>
            <wp:extent cx="3347085" cy="2258060"/>
            <wp:effectExtent l="0" t="0" r="5715" b="889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DE12D" w14:textId="282C76A1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54F2033" w14:textId="0281F25C" w:rsidR="00262893" w:rsidRDefault="00262893" w:rsidP="008F67AA">
      <w:pPr>
        <w:rPr>
          <w:rFonts w:ascii="SassoonPrimaryInfant" w:hAnsi="SassoonPrimaryInfant"/>
          <w:b/>
          <w:sz w:val="32"/>
          <w:szCs w:val="32"/>
        </w:rPr>
      </w:pPr>
    </w:p>
    <w:p w14:paraId="0710170F" w14:textId="140B12C4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3E917E7A" w14:textId="23189D42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1D8B62C8" w14:textId="2ED67884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074BD35F" w14:textId="00A47765" w:rsidR="00B81884" w:rsidRDefault="003C3654" w:rsidP="008F67AA">
      <w:pPr>
        <w:rPr>
          <w:rFonts w:ascii="SassoonPrimaryInfant" w:hAnsi="SassoonPrimaryInfant"/>
          <w:b/>
          <w:sz w:val="32"/>
          <w:szCs w:val="32"/>
        </w:rPr>
      </w:pPr>
      <w:r w:rsidRPr="00581300">
        <w:drawing>
          <wp:anchor distT="0" distB="0" distL="114300" distR="114300" simplePos="0" relativeHeight="251871744" behindDoc="0" locked="0" layoutInCell="1" allowOverlap="1" wp14:anchorId="09948C21" wp14:editId="6C561E03">
            <wp:simplePos x="0" y="0"/>
            <wp:positionH relativeFrom="margin">
              <wp:align>center</wp:align>
            </wp:positionH>
            <wp:positionV relativeFrom="margin">
              <wp:posOffset>4522239</wp:posOffset>
            </wp:positionV>
            <wp:extent cx="3560445" cy="2408555"/>
            <wp:effectExtent l="0" t="0" r="190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77191" w14:textId="43006160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36005A1E" w14:textId="526E16A6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508F99BB" w14:textId="10564573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76671AE0" w14:textId="5AB73398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2573A126" w14:textId="12BAD3D0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13BAAFAE" w14:textId="264BF4C2" w:rsidR="00B81884" w:rsidRDefault="00B81884" w:rsidP="008F67AA">
      <w:pPr>
        <w:rPr>
          <w:rFonts w:ascii="SassoonPrimaryInfant" w:hAnsi="SassoonPrimaryInfant"/>
          <w:b/>
          <w:sz w:val="32"/>
          <w:szCs w:val="32"/>
        </w:rPr>
      </w:pPr>
    </w:p>
    <w:p w14:paraId="3CA94AEF" w14:textId="4AF98D9E" w:rsidR="00B81884" w:rsidRDefault="003C3654" w:rsidP="008F67AA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2768" behindDoc="0" locked="0" layoutInCell="1" allowOverlap="1" wp14:anchorId="6A8A28D6" wp14:editId="15394ED3">
            <wp:simplePos x="0" y="0"/>
            <wp:positionH relativeFrom="margin">
              <wp:align>center</wp:align>
            </wp:positionH>
            <wp:positionV relativeFrom="margin">
              <wp:posOffset>7069109</wp:posOffset>
            </wp:positionV>
            <wp:extent cx="3775075" cy="227203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CD2F0" w14:textId="5344C541" w:rsidR="003F1A1E" w:rsidRDefault="003F1A1E" w:rsidP="00B81884">
      <w:pPr>
        <w:rPr>
          <w:rFonts w:ascii="SassoonPrimaryInfant" w:hAnsi="SassoonPrimaryInfant"/>
          <w:b/>
          <w:sz w:val="32"/>
          <w:szCs w:val="32"/>
        </w:rPr>
      </w:pPr>
    </w:p>
    <w:p w14:paraId="5D89027F" w14:textId="6C31B54D" w:rsidR="00143C06" w:rsidRDefault="00143C06" w:rsidP="00B81884">
      <w:pPr>
        <w:rPr>
          <w:rFonts w:ascii="SassoonPrimaryInfant" w:hAnsi="SassoonPrimaryInfant"/>
          <w:b/>
          <w:sz w:val="32"/>
          <w:szCs w:val="32"/>
        </w:rPr>
      </w:pPr>
    </w:p>
    <w:p w14:paraId="4A052BC8" w14:textId="77777777" w:rsidR="00143C06" w:rsidRDefault="00143C06" w:rsidP="00B81884">
      <w:pPr>
        <w:rPr>
          <w:rFonts w:ascii="SassoonPrimaryInfant" w:hAnsi="SassoonPrimaryInfant"/>
          <w:b/>
          <w:sz w:val="32"/>
          <w:szCs w:val="32"/>
        </w:rPr>
      </w:pPr>
    </w:p>
    <w:p w14:paraId="3CCED3F5" w14:textId="655B2757" w:rsidR="003C3654" w:rsidRDefault="00581300" w:rsidP="003C3654">
      <w:pPr>
        <w:jc w:val="center"/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69696" behindDoc="0" locked="0" layoutInCell="1" allowOverlap="1" wp14:anchorId="0215547F" wp14:editId="762A24DA">
            <wp:simplePos x="0" y="0"/>
            <wp:positionH relativeFrom="margin">
              <wp:posOffset>-338455</wp:posOffset>
            </wp:positionH>
            <wp:positionV relativeFrom="margin">
              <wp:posOffset>442595</wp:posOffset>
            </wp:positionV>
            <wp:extent cx="6221730" cy="9167495"/>
            <wp:effectExtent l="0" t="0" r="7620" b="0"/>
            <wp:wrapSquare wrapText="bothSides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3"/>
                    <a:stretch/>
                  </pic:blipFill>
                  <pic:spPr bwMode="auto">
                    <a:xfrm>
                      <a:off x="0" y="0"/>
                      <a:ext cx="6221730" cy="916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A58">
        <w:rPr>
          <w:rFonts w:ascii="SassoonPrimaryInfant" w:hAnsi="SassoonPrimaryInfant"/>
          <w:b/>
          <w:sz w:val="32"/>
          <w:szCs w:val="32"/>
        </w:rPr>
        <w:t>Main Tas</w:t>
      </w:r>
      <w:r>
        <w:rPr>
          <w:rFonts w:ascii="SassoonPrimaryInfant" w:hAnsi="SassoonPrimaryInfant"/>
          <w:b/>
          <w:sz w:val="32"/>
          <w:szCs w:val="32"/>
        </w:rPr>
        <w:t>k</w:t>
      </w:r>
      <w:bookmarkEnd w:id="1"/>
      <w:r w:rsidR="003C3654">
        <w:rPr>
          <w:rFonts w:ascii="SassoonPrimaryInfant" w:hAnsi="SassoonPrimaryInfant"/>
          <w:b/>
          <w:sz w:val="32"/>
          <w:szCs w:val="32"/>
        </w:rPr>
        <w:t>s</w:t>
      </w:r>
    </w:p>
    <w:p w14:paraId="7B15265C" w14:textId="4F20EA71" w:rsidR="003C3654" w:rsidRDefault="003C3654" w:rsidP="003C3654">
      <w:pPr>
        <w:jc w:val="center"/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76864" behindDoc="0" locked="0" layoutInCell="1" allowOverlap="1" wp14:anchorId="57E50B18" wp14:editId="1184533F">
            <wp:simplePos x="0" y="0"/>
            <wp:positionH relativeFrom="margin">
              <wp:posOffset>-291465</wp:posOffset>
            </wp:positionH>
            <wp:positionV relativeFrom="margin">
              <wp:posOffset>6350</wp:posOffset>
            </wp:positionV>
            <wp:extent cx="6072505" cy="8714105"/>
            <wp:effectExtent l="0" t="0" r="4445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D173" w14:textId="1E45E955" w:rsidR="00B174F4" w:rsidRDefault="00B930FD" w:rsidP="00AA6C1B">
      <w:pPr>
        <w:rPr>
          <w:rFonts w:ascii="SassoonPrimaryInfant" w:hAnsi="SassoonPrimaryInfant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51264" behindDoc="0" locked="0" layoutInCell="1" allowOverlap="1" wp14:anchorId="49DEE311" wp14:editId="7B0D4D4E">
            <wp:simplePos x="0" y="0"/>
            <wp:positionH relativeFrom="margin">
              <wp:posOffset>-478790</wp:posOffset>
            </wp:positionH>
            <wp:positionV relativeFrom="margin">
              <wp:posOffset>593090</wp:posOffset>
            </wp:positionV>
            <wp:extent cx="6836410" cy="8961120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4F4" w:rsidRPr="004669A2">
        <w:rPr>
          <w:rFonts w:ascii="SassoonPrimaryInfant" w:hAnsi="SassoonPrimaryInfant"/>
          <w:b/>
          <w:sz w:val="32"/>
          <w:szCs w:val="32"/>
        </w:rPr>
        <w:t>English</w:t>
      </w:r>
      <w:r w:rsidR="00B174F4">
        <w:rPr>
          <w:rFonts w:ascii="SassoonPrimaryInfant" w:hAnsi="SassoonPrimaryInfant"/>
          <w:b/>
          <w:sz w:val="32"/>
          <w:szCs w:val="32"/>
        </w:rPr>
        <w:t xml:space="preserve"> Tuesday-</w:t>
      </w:r>
      <w:r w:rsidR="00BB3239">
        <w:rPr>
          <w:rFonts w:ascii="SassoonPrimaryInfant" w:hAnsi="SassoonPrimaryInfant"/>
          <w:b/>
          <w:sz w:val="32"/>
          <w:szCs w:val="32"/>
        </w:rPr>
        <w:t xml:space="preserve"> </w:t>
      </w:r>
      <w:r w:rsidR="00143C06">
        <w:rPr>
          <w:rFonts w:ascii="SassoonPrimaryInfant" w:hAnsi="SassoonPrimaryInfant"/>
          <w:sz w:val="28"/>
          <w:szCs w:val="28"/>
        </w:rPr>
        <w:t>Reflecting on Year 1. Complete the ‘</w:t>
      </w:r>
      <w:r>
        <w:rPr>
          <w:rFonts w:ascii="SassoonPrimaryInfant" w:hAnsi="SassoonPrimaryInfant"/>
          <w:sz w:val="28"/>
          <w:szCs w:val="28"/>
        </w:rPr>
        <w:t>Goodbye Year 1’ sheet.</w:t>
      </w:r>
      <w:r w:rsidR="00143C06">
        <w:rPr>
          <w:rFonts w:ascii="SassoonPrimaryInfant" w:hAnsi="SassoonPrimaryInfant"/>
          <w:sz w:val="28"/>
          <w:szCs w:val="28"/>
        </w:rPr>
        <w:t xml:space="preserve"> </w:t>
      </w:r>
    </w:p>
    <w:p w14:paraId="340223BD" w14:textId="2CF260B1" w:rsidR="003C3654" w:rsidRDefault="003C3654" w:rsidP="003C3654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8A414CB" wp14:editId="19BE5237">
                <wp:simplePos x="0" y="0"/>
                <wp:positionH relativeFrom="column">
                  <wp:posOffset>3760745</wp:posOffset>
                </wp:positionH>
                <wp:positionV relativeFrom="paragraph">
                  <wp:posOffset>128055</wp:posOffset>
                </wp:positionV>
                <wp:extent cx="621102" cy="586596"/>
                <wp:effectExtent l="38100" t="38100" r="45720" b="42545"/>
                <wp:wrapNone/>
                <wp:docPr id="288" name="Star: 5 Point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2" cy="58659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CBD80" id="Star: 5 Points 288" o:spid="_x0000_s1026" style="position:absolute;margin-left:296.1pt;margin-top:10.1pt;width:48.9pt;height:46.2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102,58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" path="m1,224059r237240,2l310551,r73310,224061l621101,224059,429169,362535r73313,224060l310551,448116,118620,586595,191933,362535,1,224059xe" fillcolor="yellow" strokecolor="yellow" strokeweight="1pt">
                <v:stroke joinstyle="miter"/>
                <v:path arrowok="t" o:connecttype="custom" o:connectlocs="1,224059;237241,224061;310551,0;383861,224061;621101,224059;429169,362535;502482,586595;310551,448116;118620,586595;191933,362535;1,22405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564D0BD" wp14:editId="77A8A472">
                <wp:simplePos x="0" y="0"/>
                <wp:positionH relativeFrom="column">
                  <wp:posOffset>1345649</wp:posOffset>
                </wp:positionH>
                <wp:positionV relativeFrom="paragraph">
                  <wp:posOffset>128353</wp:posOffset>
                </wp:positionV>
                <wp:extent cx="621030" cy="586105"/>
                <wp:effectExtent l="38100" t="38100" r="45720" b="61595"/>
                <wp:wrapNone/>
                <wp:docPr id="289" name="Star: 5 Point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586105"/>
                        </a:xfrm>
                        <a:prstGeom prst="star5">
                          <a:avLst>
                            <a:gd name="adj" fmla="val 1377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EEA91" id="Star: 5 Points 289" o:spid="_x0000_s1026" style="position:absolute;margin-left:105.95pt;margin-top:10.1pt;width:48.9pt;height:46.1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030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" path="m1,223872r257651,27916l310515,r52863,251788l621029,223872,396049,351569,502423,586104,310515,413236,118607,586104,224981,351569,1,223872xe" fillcolor="yellow" strokecolor="yellow" strokeweight="1pt">
                <v:stroke joinstyle="miter"/>
                <v:path arrowok="t" o:connecttype="custom" o:connectlocs="1,223872;257652,251788;310515,0;363378,251788;621029,223872;396049,351569;502423,586104;310515,413236;118607,586104;224981,351569;1,223872" o:connectangles="0,0,0,0,0,0,0,0,0,0,0"/>
              </v:shape>
            </w:pict>
          </mc:Fallback>
        </mc:AlternateContent>
      </w:r>
      <w:r>
        <w:rPr>
          <w:rFonts w:ascii="SassoonPrimaryInfant" w:hAnsi="SassoonPrimaryInfant"/>
          <w:b/>
          <w:sz w:val="32"/>
          <w:szCs w:val="32"/>
        </w:rPr>
        <w:t>Tuesday</w:t>
      </w:r>
      <w:r>
        <w:rPr>
          <w:rFonts w:ascii="SassoonPrimaryInfant" w:hAnsi="SassoonPrimaryInfant"/>
          <w:b/>
          <w:sz w:val="32"/>
          <w:szCs w:val="32"/>
        </w:rPr>
        <w:t xml:space="preserve"> Maths </w:t>
      </w:r>
    </w:p>
    <w:p w14:paraId="5121EBBE" w14:textId="558F72C0" w:rsidR="003C3654" w:rsidRPr="00EE6A58" w:rsidRDefault="003C3654" w:rsidP="003C3654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EE6A58">
        <w:rPr>
          <w:rFonts w:ascii="SassoonPrimaryInfant" w:hAnsi="SassoonPrimaryInfant"/>
          <w:b/>
          <w:sz w:val="32"/>
          <w:szCs w:val="32"/>
        </w:rPr>
        <w:t>Star Starter Task</w:t>
      </w:r>
    </w:p>
    <w:p w14:paraId="1D5DA8F3" w14:textId="5D429F61" w:rsidR="003C3654" w:rsidRDefault="003C3654" w:rsidP="003C3654">
      <w:pPr>
        <w:pStyle w:val="ListParagraph"/>
        <w:numPr>
          <w:ilvl w:val="0"/>
          <w:numId w:val="15"/>
        </w:num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Count in 2’s, 5’s 10’s. Count to a certain number and stop. Count back. </w:t>
      </w:r>
    </w:p>
    <w:p w14:paraId="2D272C59" w14:textId="77777777" w:rsidR="003C3654" w:rsidRPr="003C3654" w:rsidRDefault="003C3654" w:rsidP="003C3654">
      <w:pPr>
        <w:rPr>
          <w:rFonts w:ascii="SassoonPrimaryInfant" w:hAnsi="SassoonPrimaryInfant"/>
          <w:sz w:val="32"/>
          <w:szCs w:val="32"/>
        </w:rPr>
      </w:pPr>
    </w:p>
    <w:p w14:paraId="52DD2367" w14:textId="173AB2EE" w:rsidR="003C3654" w:rsidRPr="00EE6A58" w:rsidRDefault="003C3654" w:rsidP="003C3654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t>Learning Reminders</w:t>
      </w:r>
      <w:r>
        <w:rPr>
          <w:rFonts w:ascii="SassoonPrimaryInfant" w:hAnsi="SassoonPrimaryInfant"/>
          <w:b/>
          <w:sz w:val="32"/>
          <w:szCs w:val="32"/>
        </w:rPr>
        <w:t xml:space="preserve">- </w:t>
      </w:r>
      <w:r w:rsidRPr="003C3654">
        <w:rPr>
          <w:rFonts w:ascii="SassoonPrimaryInfant" w:hAnsi="SassoonPrimaryInfant"/>
          <w:b/>
          <w:color w:val="FF0000"/>
          <w:sz w:val="32"/>
          <w:szCs w:val="32"/>
        </w:rPr>
        <w:t>How many to the next ten?</w:t>
      </w:r>
    </w:p>
    <w:p w14:paraId="031F3BAA" w14:textId="30A7FE9E" w:rsidR="00D63F19" w:rsidRDefault="003C3654" w:rsidP="00D63F19">
      <w:pPr>
        <w:rPr>
          <w:rFonts w:ascii="SassoonPrimaryInfant" w:hAnsi="SassoonPrimaryInfant"/>
          <w:bCs/>
          <w:sz w:val="28"/>
          <w:szCs w:val="28"/>
        </w:rPr>
      </w:pPr>
      <w:r w:rsidRPr="003C3654">
        <w:drawing>
          <wp:anchor distT="0" distB="0" distL="114300" distR="114300" simplePos="0" relativeHeight="251877888" behindDoc="0" locked="0" layoutInCell="1" allowOverlap="1" wp14:anchorId="20162EDB" wp14:editId="2DBB90E7">
            <wp:simplePos x="0" y="0"/>
            <wp:positionH relativeFrom="margin">
              <wp:align>center</wp:align>
            </wp:positionH>
            <wp:positionV relativeFrom="margin">
              <wp:posOffset>2139892</wp:posOffset>
            </wp:positionV>
            <wp:extent cx="3556635" cy="2299335"/>
            <wp:effectExtent l="0" t="0" r="5715" b="5715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6D27E" w14:textId="20BCFA82" w:rsidR="00D63F19" w:rsidRDefault="00D63F19" w:rsidP="00D63F19">
      <w:pPr>
        <w:rPr>
          <w:rFonts w:ascii="SassoonPrimaryInfant" w:hAnsi="SassoonPrimaryInfant"/>
          <w:bCs/>
          <w:sz w:val="28"/>
          <w:szCs w:val="28"/>
        </w:rPr>
      </w:pPr>
    </w:p>
    <w:p w14:paraId="761A5174" w14:textId="049A0791" w:rsidR="00D63F19" w:rsidRDefault="00D63F19" w:rsidP="009959C8">
      <w:pPr>
        <w:rPr>
          <w:rFonts w:ascii="SassoonPrimaryInfant" w:hAnsi="SassoonPrimaryInfant"/>
          <w:b/>
          <w:sz w:val="32"/>
          <w:szCs w:val="32"/>
        </w:rPr>
      </w:pPr>
      <w:bookmarkStart w:id="2" w:name="_Hlk41475441"/>
    </w:p>
    <w:p w14:paraId="0B2F8272" w14:textId="51E510B1" w:rsidR="00D63F19" w:rsidRDefault="00D63F19" w:rsidP="009959C8">
      <w:pPr>
        <w:rPr>
          <w:noProof/>
        </w:rPr>
      </w:pPr>
    </w:p>
    <w:p w14:paraId="098DD4B3" w14:textId="4872DC90" w:rsidR="00EE6A58" w:rsidRDefault="00EE6A58" w:rsidP="009959C8">
      <w:pPr>
        <w:rPr>
          <w:rFonts w:ascii="SassoonPrimaryInfant" w:hAnsi="SassoonPrimaryInfant"/>
          <w:b/>
          <w:sz w:val="32"/>
          <w:szCs w:val="32"/>
        </w:rPr>
      </w:pPr>
    </w:p>
    <w:p w14:paraId="798454FA" w14:textId="64BD04C3" w:rsidR="00EE6A58" w:rsidRDefault="00EE6A58" w:rsidP="009959C8">
      <w:pPr>
        <w:rPr>
          <w:rFonts w:ascii="SassoonPrimaryInfant" w:hAnsi="SassoonPrimaryInfant"/>
          <w:b/>
          <w:sz w:val="32"/>
          <w:szCs w:val="32"/>
        </w:rPr>
      </w:pPr>
    </w:p>
    <w:p w14:paraId="426C961D" w14:textId="5AC7B83E" w:rsidR="00EE6A58" w:rsidRDefault="00EE6A58" w:rsidP="009959C8">
      <w:pPr>
        <w:rPr>
          <w:rFonts w:ascii="SassoonPrimaryInfant" w:hAnsi="SassoonPrimaryInfant"/>
          <w:b/>
          <w:sz w:val="32"/>
          <w:szCs w:val="32"/>
        </w:rPr>
      </w:pPr>
    </w:p>
    <w:p w14:paraId="3AF3F6F8" w14:textId="6BFDA484" w:rsidR="00EE6A58" w:rsidRDefault="003C3654" w:rsidP="009959C8">
      <w:pPr>
        <w:rPr>
          <w:rFonts w:ascii="SassoonPrimaryInfant" w:hAnsi="SassoonPrimaryInfant"/>
          <w:b/>
          <w:sz w:val="32"/>
          <w:szCs w:val="32"/>
        </w:rPr>
      </w:pPr>
      <w:r w:rsidRPr="003C3654">
        <w:drawing>
          <wp:anchor distT="0" distB="0" distL="114300" distR="114300" simplePos="0" relativeHeight="251878912" behindDoc="0" locked="0" layoutInCell="1" allowOverlap="1" wp14:anchorId="4B83E0FF" wp14:editId="0BF4F94D">
            <wp:simplePos x="0" y="0"/>
            <wp:positionH relativeFrom="margin">
              <wp:posOffset>1052830</wp:posOffset>
            </wp:positionH>
            <wp:positionV relativeFrom="margin">
              <wp:posOffset>4578350</wp:posOffset>
            </wp:positionV>
            <wp:extent cx="3560445" cy="2317750"/>
            <wp:effectExtent l="0" t="0" r="1905" b="6350"/>
            <wp:wrapSquare wrapText="bothSides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B92C4" w14:textId="50205DA7" w:rsidR="00EE6A58" w:rsidRDefault="00EE6A58" w:rsidP="009959C8">
      <w:pPr>
        <w:rPr>
          <w:rFonts w:ascii="SassoonPrimaryInfant" w:hAnsi="SassoonPrimaryInfant"/>
          <w:b/>
          <w:sz w:val="32"/>
          <w:szCs w:val="32"/>
        </w:rPr>
      </w:pPr>
    </w:p>
    <w:p w14:paraId="00F22F0F" w14:textId="1B070DFA" w:rsidR="00EE6A58" w:rsidRDefault="00EE6A58" w:rsidP="009959C8">
      <w:pPr>
        <w:rPr>
          <w:rFonts w:ascii="SassoonPrimaryInfant" w:hAnsi="SassoonPrimaryInfant"/>
          <w:b/>
          <w:sz w:val="32"/>
          <w:szCs w:val="32"/>
        </w:rPr>
      </w:pPr>
    </w:p>
    <w:p w14:paraId="452D3235" w14:textId="2E957006" w:rsidR="00EE6A58" w:rsidRDefault="00EE6A58" w:rsidP="009959C8">
      <w:pPr>
        <w:rPr>
          <w:rFonts w:ascii="SassoonPrimaryInfant" w:hAnsi="SassoonPrimaryInfant"/>
          <w:b/>
          <w:sz w:val="32"/>
          <w:szCs w:val="32"/>
        </w:rPr>
      </w:pPr>
    </w:p>
    <w:p w14:paraId="605588B8" w14:textId="140E6882" w:rsidR="00B930FD" w:rsidRDefault="00B930FD" w:rsidP="00EE6A58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58DC7DF5" w14:textId="7D944C47" w:rsidR="00FB0F37" w:rsidRDefault="00FB0F37" w:rsidP="00EE6A58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282F228E" w14:textId="4D022C9C" w:rsidR="00FB0F37" w:rsidRDefault="003C3654" w:rsidP="00EE6A58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3C3654">
        <w:drawing>
          <wp:anchor distT="0" distB="0" distL="114300" distR="114300" simplePos="0" relativeHeight="251879936" behindDoc="0" locked="0" layoutInCell="1" allowOverlap="1" wp14:anchorId="70C730AF" wp14:editId="680B79F0">
            <wp:simplePos x="0" y="0"/>
            <wp:positionH relativeFrom="margin">
              <wp:posOffset>428856</wp:posOffset>
            </wp:positionH>
            <wp:positionV relativeFrom="margin">
              <wp:posOffset>6901873</wp:posOffset>
            </wp:positionV>
            <wp:extent cx="4710430" cy="2839720"/>
            <wp:effectExtent l="0" t="0" r="0" b="0"/>
            <wp:wrapSquare wrapText="bothSides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3D1EA" w14:textId="297372A7" w:rsidR="00FB0F37" w:rsidRDefault="00FB0F37" w:rsidP="00EE6A58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52F16516" w14:textId="7ECC5E92" w:rsidR="00FB0F37" w:rsidRDefault="00FB0F37" w:rsidP="00EE6A58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0B840E4F" w14:textId="6C310F51" w:rsidR="00FB0F37" w:rsidRDefault="00FB0F37" w:rsidP="00EE6A58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11763BEC" w14:textId="697442C3" w:rsidR="00FB0F37" w:rsidRDefault="00FB0F37" w:rsidP="00EE6A58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38A99367" w14:textId="77777777" w:rsidR="003C3654" w:rsidRDefault="003C3654" w:rsidP="00EE6A58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05571DB0" w14:textId="2A6EDAEA" w:rsidR="00EE6A58" w:rsidRDefault="003C3654" w:rsidP="003C3654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3C3654">
        <w:lastRenderedPageBreak/>
        <w:drawing>
          <wp:anchor distT="0" distB="0" distL="114300" distR="114300" simplePos="0" relativeHeight="251881984" behindDoc="0" locked="0" layoutInCell="1" allowOverlap="1" wp14:anchorId="3A23119B" wp14:editId="082E864E">
            <wp:simplePos x="0" y="0"/>
            <wp:positionH relativeFrom="margin">
              <wp:posOffset>6119</wp:posOffset>
            </wp:positionH>
            <wp:positionV relativeFrom="margin">
              <wp:align>bottom</wp:align>
            </wp:positionV>
            <wp:extent cx="6055360" cy="3920490"/>
            <wp:effectExtent l="0" t="0" r="2540" b="3810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654">
        <w:drawing>
          <wp:anchor distT="0" distB="0" distL="114300" distR="114300" simplePos="0" relativeHeight="251880960" behindDoc="0" locked="0" layoutInCell="1" allowOverlap="1" wp14:anchorId="5D12FB85" wp14:editId="6CE4CE74">
            <wp:simplePos x="0" y="0"/>
            <wp:positionH relativeFrom="margin">
              <wp:posOffset>-635</wp:posOffset>
            </wp:positionH>
            <wp:positionV relativeFrom="margin">
              <wp:posOffset>547081</wp:posOffset>
            </wp:positionV>
            <wp:extent cx="6123305" cy="3924935"/>
            <wp:effectExtent l="0" t="0" r="0" b="0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A58">
        <w:rPr>
          <w:rFonts w:ascii="SassoonPrimaryInfant" w:hAnsi="SassoonPrimaryInfant"/>
          <w:b/>
          <w:sz w:val="32"/>
          <w:szCs w:val="32"/>
        </w:rPr>
        <w:t>Main Tasks</w:t>
      </w:r>
    </w:p>
    <w:p w14:paraId="205A6FEC" w14:textId="24068D7E" w:rsidR="00E77DA0" w:rsidRPr="003C3654" w:rsidRDefault="00FB0F37" w:rsidP="00EE6A58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58431" behindDoc="0" locked="0" layoutInCell="1" allowOverlap="1" wp14:anchorId="1025DB9E" wp14:editId="6679E8DD">
            <wp:simplePos x="0" y="0"/>
            <wp:positionH relativeFrom="margin">
              <wp:align>left</wp:align>
            </wp:positionH>
            <wp:positionV relativeFrom="margin">
              <wp:posOffset>1408674</wp:posOffset>
            </wp:positionV>
            <wp:extent cx="5665470" cy="7638415"/>
            <wp:effectExtent l="0" t="0" r="0" b="6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Cs/>
          <w:noProof/>
          <w:sz w:val="32"/>
          <w:szCs w:val="32"/>
        </w:rPr>
        <w:drawing>
          <wp:anchor distT="0" distB="0" distL="114300" distR="114300" simplePos="0" relativeHeight="251857919" behindDoc="0" locked="0" layoutInCell="1" allowOverlap="1" wp14:anchorId="64868596" wp14:editId="099B5A32">
            <wp:simplePos x="0" y="0"/>
            <wp:positionH relativeFrom="margin">
              <wp:posOffset>-267335</wp:posOffset>
            </wp:positionH>
            <wp:positionV relativeFrom="margin">
              <wp:posOffset>860425</wp:posOffset>
            </wp:positionV>
            <wp:extent cx="6316345" cy="8808085"/>
            <wp:effectExtent l="0" t="0" r="8255" b="0"/>
            <wp:wrapSquare wrapText="bothSides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880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4F4" w:rsidRPr="004669A2">
        <w:rPr>
          <w:rFonts w:ascii="SassoonPrimaryInfant" w:hAnsi="SassoonPrimaryInfant"/>
          <w:b/>
          <w:sz w:val="32"/>
          <w:szCs w:val="32"/>
        </w:rPr>
        <w:t>English</w:t>
      </w:r>
      <w:r w:rsidR="00B174F4">
        <w:rPr>
          <w:rFonts w:ascii="SassoonPrimaryInfant" w:hAnsi="SassoonPrimaryInfant"/>
          <w:b/>
          <w:sz w:val="32"/>
          <w:szCs w:val="32"/>
        </w:rPr>
        <w:t xml:space="preserve"> </w:t>
      </w:r>
      <w:r w:rsidR="00157892">
        <w:rPr>
          <w:rFonts w:ascii="SassoonPrimaryInfant" w:hAnsi="SassoonPrimaryInfant"/>
          <w:b/>
          <w:sz w:val="32"/>
          <w:szCs w:val="32"/>
        </w:rPr>
        <w:t>Wednesday</w:t>
      </w:r>
      <w:r w:rsidR="00B174F4">
        <w:rPr>
          <w:rFonts w:ascii="SassoonPrimaryInfant" w:hAnsi="SassoonPrimaryInfant"/>
          <w:b/>
          <w:sz w:val="32"/>
          <w:szCs w:val="32"/>
        </w:rPr>
        <w:t xml:space="preserve">- </w:t>
      </w:r>
      <w:r w:rsidR="00B930FD">
        <w:rPr>
          <w:rFonts w:ascii="SassoonPrimaryInfant" w:hAnsi="SassoonPrimaryInfant"/>
          <w:sz w:val="28"/>
          <w:szCs w:val="28"/>
        </w:rPr>
        <w:t xml:space="preserve">All about me! Complete the ‘All About Me’ transition information for your new class teacher. </w:t>
      </w:r>
      <w:r w:rsidR="0037106B">
        <w:rPr>
          <w:rFonts w:ascii="SassoonPrimaryInfant" w:hAnsi="SassoonPrimaryInfant"/>
          <w:sz w:val="28"/>
          <w:szCs w:val="28"/>
        </w:rPr>
        <w:t xml:space="preserve"> </w:t>
      </w:r>
      <w:r w:rsidR="00B930FD">
        <w:rPr>
          <w:rFonts w:ascii="SassoonPrimaryInfant" w:hAnsi="SassoonPrimaryInfant"/>
          <w:sz w:val="28"/>
          <w:szCs w:val="28"/>
        </w:rPr>
        <w:t xml:space="preserve">Think carefully about each </w:t>
      </w:r>
      <w:r w:rsidR="00B930FD">
        <w:rPr>
          <w:rFonts w:ascii="SassoonPrimaryInfant" w:hAnsi="SassoonPrimaryInfant"/>
          <w:sz w:val="28"/>
          <w:szCs w:val="28"/>
        </w:rPr>
        <w:lastRenderedPageBreak/>
        <w:t>subheading.</w:t>
      </w:r>
      <w:r w:rsidR="0037106B">
        <w:rPr>
          <w:rFonts w:ascii="SassoonPrimaryInfant" w:hAnsi="SassoonPrimaryInfant"/>
          <w:sz w:val="28"/>
          <w:szCs w:val="28"/>
        </w:rPr>
        <w:t xml:space="preserve"> </w:t>
      </w:r>
      <w:r>
        <w:rPr>
          <w:rFonts w:ascii="SassoonPrimaryInfant" w:hAnsi="SassoonPrimaryInfant"/>
          <w:bCs/>
          <w:noProof/>
          <w:sz w:val="32"/>
          <w:szCs w:val="32"/>
        </w:rPr>
        <w:drawing>
          <wp:anchor distT="0" distB="0" distL="114300" distR="114300" simplePos="0" relativeHeight="251867648" behindDoc="0" locked="0" layoutInCell="1" allowOverlap="1" wp14:anchorId="44E4C287" wp14:editId="0D0CCD6D">
            <wp:simplePos x="0" y="0"/>
            <wp:positionH relativeFrom="margin">
              <wp:align>center</wp:align>
            </wp:positionH>
            <wp:positionV relativeFrom="margin">
              <wp:posOffset>439420</wp:posOffset>
            </wp:positionV>
            <wp:extent cx="6009640" cy="8707755"/>
            <wp:effectExtent l="0" t="0" r="0" b="0"/>
            <wp:wrapSquare wrapText="bothSides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870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Cs/>
          <w:noProof/>
          <w:sz w:val="32"/>
          <w:szCs w:val="32"/>
        </w:rPr>
        <w:drawing>
          <wp:anchor distT="0" distB="0" distL="114300" distR="114300" simplePos="0" relativeHeight="251866624" behindDoc="0" locked="0" layoutInCell="1" allowOverlap="1" wp14:anchorId="287F1B38" wp14:editId="002E505E">
            <wp:simplePos x="0" y="0"/>
            <wp:positionH relativeFrom="margin">
              <wp:posOffset>-633046</wp:posOffset>
            </wp:positionH>
            <wp:positionV relativeFrom="margin">
              <wp:posOffset>2490</wp:posOffset>
            </wp:positionV>
            <wp:extent cx="6935274" cy="9670669"/>
            <wp:effectExtent l="0" t="0" r="0" b="6985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230" cy="9672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4C053" w14:textId="0D6E44B8" w:rsidR="00EE6A58" w:rsidRDefault="00EE6A58" w:rsidP="00EE6A58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Wednesday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458E581" wp14:editId="7169755B">
                <wp:simplePos x="0" y="0"/>
                <wp:positionH relativeFrom="column">
                  <wp:posOffset>3760745</wp:posOffset>
                </wp:positionH>
                <wp:positionV relativeFrom="paragraph">
                  <wp:posOffset>128055</wp:posOffset>
                </wp:positionV>
                <wp:extent cx="621102" cy="586596"/>
                <wp:effectExtent l="38100" t="38100" r="45720" b="42545"/>
                <wp:wrapNone/>
                <wp:docPr id="194" name="Star: 5 Point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2" cy="58659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B8AA3" id="Star: 5 Points 194" o:spid="_x0000_s1026" style="position:absolute;margin-left:296.1pt;margin-top:10.1pt;width:48.9pt;height:46.2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102,58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" path="m1,224059r237240,2l310551,r73310,224061l621101,224059,429169,362535r73313,224060l310551,448116,118620,586595,191933,362535,1,224059xe" fillcolor="yellow" strokecolor="yellow" strokeweight="1pt">
                <v:stroke joinstyle="miter"/>
                <v:path arrowok="t" o:connecttype="custom" o:connectlocs="1,224059;237241,224061;310551,0;383861,224061;621101,224059;429169,362535;502482,586595;310551,448116;118620,586595;191933,362535;1,22405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5C808AF" wp14:editId="16021FAE">
                <wp:simplePos x="0" y="0"/>
                <wp:positionH relativeFrom="column">
                  <wp:posOffset>1345649</wp:posOffset>
                </wp:positionH>
                <wp:positionV relativeFrom="paragraph">
                  <wp:posOffset>128353</wp:posOffset>
                </wp:positionV>
                <wp:extent cx="621030" cy="586105"/>
                <wp:effectExtent l="38100" t="38100" r="45720" b="6159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586105"/>
                        </a:xfrm>
                        <a:prstGeom prst="star5">
                          <a:avLst>
                            <a:gd name="adj" fmla="val 1377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9BA36" id="Star: 5 Points 195" o:spid="_x0000_s1026" style="position:absolute;margin-left:105.95pt;margin-top:10.1pt;width:48.9pt;height:46.1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030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" path="m1,223872r257651,27916l310515,r52863,251788l621029,223872,396049,351569,502423,586104,310515,413236,118607,586104,224981,351569,1,223872xe" fillcolor="yellow" strokecolor="yellow" strokeweight="1pt">
                <v:stroke joinstyle="miter"/>
                <v:path arrowok="t" o:connecttype="custom" o:connectlocs="1,223872;257652,251788;310515,0;363378,251788;621029,223872;396049,351569;502423,586104;310515,413236;118607,586104;224981,351569;1,223872" o:connectangles="0,0,0,0,0,0,0,0,0,0,0"/>
              </v:shape>
            </w:pict>
          </mc:Fallback>
        </mc:AlternateConten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13F338F7" w14:textId="338D7A09" w:rsidR="003C3654" w:rsidRPr="00EE6A58" w:rsidRDefault="003C3654" w:rsidP="003C3654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EE6A58">
        <w:rPr>
          <w:rFonts w:ascii="SassoonPrimaryInfant" w:hAnsi="SassoonPrimaryInfant"/>
          <w:b/>
          <w:sz w:val="32"/>
          <w:szCs w:val="32"/>
        </w:rPr>
        <w:t>Star Starter Task</w:t>
      </w:r>
    </w:p>
    <w:p w14:paraId="62B6923B" w14:textId="3A028E34" w:rsidR="003C3654" w:rsidRDefault="003C3654" w:rsidP="003C3654">
      <w:pPr>
        <w:pStyle w:val="ListParagraph"/>
        <w:numPr>
          <w:ilvl w:val="0"/>
          <w:numId w:val="15"/>
        </w:num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Practise making number bonds to 20 with numicon. Write as number sentences on a whitebeard. </w:t>
      </w:r>
    </w:p>
    <w:p w14:paraId="0F163650" w14:textId="77777777" w:rsidR="003C3654" w:rsidRPr="003C3654" w:rsidRDefault="003C3654" w:rsidP="003C3654">
      <w:pPr>
        <w:pStyle w:val="ListParagraph"/>
        <w:rPr>
          <w:rFonts w:ascii="SassoonPrimaryInfant" w:hAnsi="SassoonPrimaryInfant"/>
          <w:sz w:val="32"/>
          <w:szCs w:val="32"/>
        </w:rPr>
      </w:pPr>
    </w:p>
    <w:p w14:paraId="1114C877" w14:textId="79DF2F95" w:rsidR="003C3654" w:rsidRPr="00EE6A58" w:rsidRDefault="003C3654" w:rsidP="003C3654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t xml:space="preserve">Learning Reminders- </w:t>
      </w:r>
      <w:r>
        <w:rPr>
          <w:rFonts w:ascii="SassoonPrimaryInfant" w:hAnsi="SassoonPrimaryInfant"/>
          <w:b/>
          <w:color w:val="FF0000"/>
          <w:sz w:val="32"/>
          <w:szCs w:val="32"/>
        </w:rPr>
        <w:t>Bridging to 10.</w:t>
      </w:r>
    </w:p>
    <w:p w14:paraId="3305BF3D" w14:textId="5A4F11EC" w:rsidR="0004761F" w:rsidRPr="00702E57" w:rsidRDefault="003C3654" w:rsidP="00647F51">
      <w:pPr>
        <w:rPr>
          <w:rFonts w:ascii="SassoonPrimaryInfant" w:hAnsi="SassoonPrimaryInfant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83008" behindDoc="0" locked="0" layoutInCell="1" allowOverlap="1" wp14:anchorId="036C5288" wp14:editId="62450C26">
            <wp:simplePos x="0" y="0"/>
            <wp:positionH relativeFrom="margin">
              <wp:posOffset>1329459</wp:posOffset>
            </wp:positionH>
            <wp:positionV relativeFrom="margin">
              <wp:posOffset>2084359</wp:posOffset>
            </wp:positionV>
            <wp:extent cx="3238500" cy="2174875"/>
            <wp:effectExtent l="0" t="0" r="0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94FB7" w14:textId="6947D294" w:rsidR="00B930FD" w:rsidRDefault="00B930FD" w:rsidP="00647F51">
      <w:pPr>
        <w:rPr>
          <w:noProof/>
        </w:rPr>
      </w:pPr>
    </w:p>
    <w:p w14:paraId="00A67852" w14:textId="56D3D700" w:rsidR="0004761F" w:rsidRPr="00702E57" w:rsidRDefault="0004761F" w:rsidP="00647F51">
      <w:pPr>
        <w:rPr>
          <w:rFonts w:ascii="SassoonPrimaryInfant" w:hAnsi="SassoonPrimaryInfant"/>
          <w:sz w:val="32"/>
          <w:szCs w:val="32"/>
          <w:u w:val="single"/>
        </w:rPr>
      </w:pPr>
    </w:p>
    <w:p w14:paraId="17983F50" w14:textId="77777777" w:rsidR="0004761F" w:rsidRPr="00702E57" w:rsidRDefault="0004761F" w:rsidP="00647F51">
      <w:pPr>
        <w:rPr>
          <w:rFonts w:ascii="SassoonPrimaryInfant" w:hAnsi="SassoonPrimaryInfant"/>
          <w:sz w:val="32"/>
          <w:szCs w:val="32"/>
          <w:u w:val="single"/>
        </w:rPr>
      </w:pPr>
    </w:p>
    <w:p w14:paraId="0E18D648" w14:textId="77777777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36E485C" w14:textId="4C396671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378776A2" w14:textId="4751D89D" w:rsidR="0004761F" w:rsidRDefault="003C3654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3C3654">
        <w:drawing>
          <wp:anchor distT="0" distB="0" distL="114300" distR="114300" simplePos="0" relativeHeight="251884032" behindDoc="0" locked="0" layoutInCell="1" allowOverlap="1" wp14:anchorId="0A06E0E3" wp14:editId="430F4902">
            <wp:simplePos x="0" y="0"/>
            <wp:positionH relativeFrom="page">
              <wp:posOffset>2258060</wp:posOffset>
            </wp:positionH>
            <wp:positionV relativeFrom="margin">
              <wp:posOffset>4411980</wp:posOffset>
            </wp:positionV>
            <wp:extent cx="3220085" cy="2036445"/>
            <wp:effectExtent l="0" t="0" r="0" b="1905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C1E70" w14:textId="78DE3E99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7792DA29" w14:textId="783AADE6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39E5014C" w14:textId="6C2918B3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5187DF52" w14:textId="3E01D853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7EE7BA02" w14:textId="0D5EF3BE" w:rsidR="003C3654" w:rsidRDefault="003C3654" w:rsidP="003C3654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3C3654">
        <w:drawing>
          <wp:anchor distT="0" distB="0" distL="114300" distR="114300" simplePos="0" relativeHeight="251885056" behindDoc="0" locked="0" layoutInCell="1" allowOverlap="1" wp14:anchorId="2B58CF92" wp14:editId="7D9BEFA2">
            <wp:simplePos x="0" y="0"/>
            <wp:positionH relativeFrom="margin">
              <wp:align>right</wp:align>
            </wp:positionH>
            <wp:positionV relativeFrom="margin">
              <wp:posOffset>6531783</wp:posOffset>
            </wp:positionV>
            <wp:extent cx="5425440" cy="3158490"/>
            <wp:effectExtent l="0" t="0" r="3810" b="3810"/>
            <wp:wrapSquare wrapText="bothSides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C2A60" w14:textId="4B17B64F" w:rsidR="00EE6A58" w:rsidRPr="003C3654" w:rsidRDefault="003C3654" w:rsidP="003C3654">
      <w:pPr>
        <w:jc w:val="center"/>
        <w:rPr>
          <w:rFonts w:ascii="SassoonPrimaryInfant" w:hAnsi="SassoonPrimaryInfant"/>
          <w:b/>
          <w:sz w:val="32"/>
          <w:szCs w:val="32"/>
          <w:u w:val="single"/>
        </w:rPr>
      </w:pPr>
      <w:r w:rsidRPr="003C3654">
        <w:lastRenderedPageBreak/>
        <w:drawing>
          <wp:anchor distT="0" distB="0" distL="114300" distR="114300" simplePos="0" relativeHeight="251886080" behindDoc="0" locked="0" layoutInCell="1" allowOverlap="1" wp14:anchorId="17ABEB21" wp14:editId="3224E1DC">
            <wp:simplePos x="0" y="0"/>
            <wp:positionH relativeFrom="margin">
              <wp:posOffset>-551852</wp:posOffset>
            </wp:positionH>
            <wp:positionV relativeFrom="margin">
              <wp:posOffset>324148</wp:posOffset>
            </wp:positionV>
            <wp:extent cx="3707130" cy="5015230"/>
            <wp:effectExtent l="0" t="0" r="7620" b="0"/>
            <wp:wrapSquare wrapText="bothSides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A58">
        <w:rPr>
          <w:rFonts w:ascii="SassoonPrimaryInfant" w:hAnsi="SassoonPrimaryInfant"/>
          <w:b/>
          <w:sz w:val="32"/>
          <w:szCs w:val="32"/>
        </w:rPr>
        <w:t>Main Tasks</w:t>
      </w:r>
    </w:p>
    <w:p w14:paraId="05B21376" w14:textId="2B5731A1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170E750E" w14:textId="6A1B66BC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35B305E5" w14:textId="4D5DFC0F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BAD06C1" w14:textId="314F6263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821372C" w14:textId="429F6563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3CF8054D" w14:textId="701E4021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469167F6" w14:textId="4A9F351B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7510791E" w14:textId="10884008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60200281" w14:textId="2F6420AC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5A07FC5B" w14:textId="260396F5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7EAEECE2" w14:textId="519375DA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1E870105" w14:textId="7A92F8A9" w:rsidR="0004761F" w:rsidRDefault="0004761F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504844BD" w14:textId="34E386A0" w:rsidR="0004761F" w:rsidRDefault="003C3654" w:rsidP="00647F5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3C3654">
        <w:drawing>
          <wp:anchor distT="0" distB="0" distL="114300" distR="114300" simplePos="0" relativeHeight="251887104" behindDoc="0" locked="0" layoutInCell="1" allowOverlap="1" wp14:anchorId="7A9BDB8C" wp14:editId="6AC164E7">
            <wp:simplePos x="0" y="0"/>
            <wp:positionH relativeFrom="margin">
              <wp:posOffset>66899</wp:posOffset>
            </wp:positionH>
            <wp:positionV relativeFrom="margin">
              <wp:posOffset>5447404</wp:posOffset>
            </wp:positionV>
            <wp:extent cx="5324475" cy="4276090"/>
            <wp:effectExtent l="0" t="0" r="9525" b="0"/>
            <wp:wrapSquare wrapText="bothSides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ED688C" w14:textId="507BB535" w:rsidR="00FB1AB6" w:rsidRDefault="00316923" w:rsidP="00157892">
      <w:pPr>
        <w:rPr>
          <w:rFonts w:ascii="SassoonPrimaryInfant" w:hAnsi="SassoonPrimaryInfant"/>
          <w:bCs/>
          <w:sz w:val="28"/>
          <w:szCs w:val="28"/>
        </w:rPr>
      </w:pPr>
      <w:r w:rsidRPr="00316923">
        <w:lastRenderedPageBreak/>
        <w:drawing>
          <wp:anchor distT="0" distB="0" distL="114300" distR="114300" simplePos="0" relativeHeight="251861504" behindDoc="0" locked="0" layoutInCell="1" allowOverlap="1" wp14:anchorId="7293D32A" wp14:editId="00D67C7B">
            <wp:simplePos x="0" y="0"/>
            <wp:positionH relativeFrom="margin">
              <wp:align>center</wp:align>
            </wp:positionH>
            <wp:positionV relativeFrom="margin">
              <wp:posOffset>930812</wp:posOffset>
            </wp:positionV>
            <wp:extent cx="6012180" cy="8032115"/>
            <wp:effectExtent l="0" t="0" r="7620" b="6985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/>
          <w:noProof/>
          <w:sz w:val="32"/>
          <w:szCs w:val="32"/>
        </w:rPr>
        <w:drawing>
          <wp:anchor distT="0" distB="0" distL="114300" distR="114300" simplePos="0" relativeHeight="251859967" behindDoc="0" locked="0" layoutInCell="1" allowOverlap="1" wp14:anchorId="3BA3A56C" wp14:editId="2E8EF86C">
            <wp:simplePos x="0" y="0"/>
            <wp:positionH relativeFrom="margin">
              <wp:posOffset>-394335</wp:posOffset>
            </wp:positionH>
            <wp:positionV relativeFrom="margin">
              <wp:posOffset>382270</wp:posOffset>
            </wp:positionV>
            <wp:extent cx="6625590" cy="9238615"/>
            <wp:effectExtent l="0" t="0" r="3810" b="635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23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892" w:rsidRPr="004669A2">
        <w:rPr>
          <w:rFonts w:ascii="SassoonPrimaryInfant" w:hAnsi="SassoonPrimaryInfant"/>
          <w:b/>
          <w:sz w:val="32"/>
          <w:szCs w:val="32"/>
        </w:rPr>
        <w:t>English</w:t>
      </w:r>
      <w:r w:rsidR="00157892">
        <w:rPr>
          <w:rFonts w:ascii="SassoonPrimaryInfant" w:hAnsi="SassoonPrimaryInfant"/>
          <w:b/>
          <w:sz w:val="32"/>
          <w:szCs w:val="32"/>
        </w:rPr>
        <w:t xml:space="preserve"> Thursday- </w:t>
      </w:r>
      <w:r>
        <w:rPr>
          <w:rFonts w:ascii="SassoonPrimaryInfant" w:hAnsi="SassoonPrimaryInfant"/>
          <w:bCs/>
          <w:sz w:val="28"/>
          <w:szCs w:val="28"/>
        </w:rPr>
        <w:t xml:space="preserve">Preparing for Year 2. Complete the information. </w:t>
      </w:r>
      <w:r w:rsidRPr="00316923">
        <w:rPr>
          <w:noProof/>
        </w:rPr>
        <w:t xml:space="preserve"> </w:t>
      </w:r>
    </w:p>
    <w:p w14:paraId="2A14EE60" w14:textId="1A3B34B0" w:rsidR="00FB1AB6" w:rsidRDefault="00316923" w:rsidP="00157892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864576" behindDoc="0" locked="0" layoutInCell="1" allowOverlap="1" wp14:anchorId="0DCCB8C6" wp14:editId="41463F0E">
            <wp:simplePos x="0" y="0"/>
            <wp:positionH relativeFrom="margin">
              <wp:align>right</wp:align>
            </wp:positionH>
            <wp:positionV relativeFrom="margin">
              <wp:posOffset>959094</wp:posOffset>
            </wp:positionV>
            <wp:extent cx="5795889" cy="7854315"/>
            <wp:effectExtent l="0" t="0" r="0" b="0"/>
            <wp:wrapSquare wrapText="bothSides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89" cy="785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/>
          <w:noProof/>
          <w:sz w:val="32"/>
          <w:szCs w:val="32"/>
        </w:rPr>
        <w:drawing>
          <wp:anchor distT="0" distB="0" distL="114300" distR="114300" simplePos="0" relativeHeight="251863552" behindDoc="0" locked="0" layoutInCell="1" allowOverlap="1" wp14:anchorId="6F0AB2D5" wp14:editId="440C6A31">
            <wp:simplePos x="0" y="0"/>
            <wp:positionH relativeFrom="margin">
              <wp:align>center</wp:align>
            </wp:positionH>
            <wp:positionV relativeFrom="margin">
              <wp:posOffset>281452</wp:posOffset>
            </wp:positionV>
            <wp:extent cx="6625590" cy="9238615"/>
            <wp:effectExtent l="0" t="0" r="3810" b="635"/>
            <wp:wrapSquare wrapText="bothSides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23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E06F5" w14:textId="03878740" w:rsidR="00CA5F19" w:rsidRDefault="00CA5F19" w:rsidP="00CA5F19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Thursday Maths</w:t>
      </w:r>
      <w:r w:rsidRPr="007B1D0E">
        <w:rPr>
          <w:rFonts w:ascii="SassoonPrimaryInfant" w:hAnsi="SassoonPrimaryInfant"/>
          <w:b/>
          <w:sz w:val="32"/>
          <w:szCs w:val="3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0A14D7E" wp14:editId="5726A986">
                <wp:simplePos x="0" y="0"/>
                <wp:positionH relativeFrom="column">
                  <wp:posOffset>3760745</wp:posOffset>
                </wp:positionH>
                <wp:positionV relativeFrom="paragraph">
                  <wp:posOffset>128055</wp:posOffset>
                </wp:positionV>
                <wp:extent cx="621102" cy="586596"/>
                <wp:effectExtent l="38100" t="38100" r="45720" b="42545"/>
                <wp:wrapNone/>
                <wp:docPr id="200" name="Star: 5 Point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2" cy="58659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C26FB" id="Star: 5 Points 200" o:spid="_x0000_s1026" style="position:absolute;margin-left:296.1pt;margin-top:10.1pt;width:48.9pt;height:46.2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102,58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" path="m1,224059r237240,2l310551,r73310,224061l621101,224059,429169,362535r73313,224060l310551,448116,118620,586595,191933,362535,1,224059xe" fillcolor="yellow" strokecolor="yellow" strokeweight="1pt">
                <v:stroke joinstyle="miter"/>
                <v:path arrowok="t" o:connecttype="custom" o:connectlocs="1,224059;237241,224061;310551,0;383861,224061;621101,224059;429169,362535;502482,586595;310551,448116;118620,586595;191933,362535;1,22405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01424FDA" wp14:editId="67FE0D53">
                <wp:simplePos x="0" y="0"/>
                <wp:positionH relativeFrom="column">
                  <wp:posOffset>1345649</wp:posOffset>
                </wp:positionH>
                <wp:positionV relativeFrom="paragraph">
                  <wp:posOffset>128353</wp:posOffset>
                </wp:positionV>
                <wp:extent cx="621030" cy="586105"/>
                <wp:effectExtent l="38100" t="38100" r="45720" b="61595"/>
                <wp:wrapNone/>
                <wp:docPr id="201" name="Star: 5 Point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586105"/>
                        </a:xfrm>
                        <a:prstGeom prst="star5">
                          <a:avLst>
                            <a:gd name="adj" fmla="val 1377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03D68" id="Star: 5 Points 201" o:spid="_x0000_s1026" style="position:absolute;margin-left:105.95pt;margin-top:10.1pt;width:48.9pt;height:46.1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030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" path="m1,223872r257651,27916l310515,r52863,251788l621029,223872,396049,351569,502423,586104,310515,413236,118607,586104,224981,351569,1,223872xe" fillcolor="yellow" strokecolor="yellow" strokeweight="1pt">
                <v:stroke joinstyle="miter"/>
                <v:path arrowok="t" o:connecttype="custom" o:connectlocs="1,223872;257652,251788;310515,0;363378,251788;621029,223872;396049,351569;502423,586104;310515,413236;118607,586104;224981,351569;1,223872" o:connectangles="0,0,0,0,0,0,0,0,0,0,0"/>
              </v:shape>
            </w:pict>
          </mc:Fallback>
        </mc:AlternateConten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66FDB810" w14:textId="43301343" w:rsidR="003C3654" w:rsidRPr="00EE6A58" w:rsidRDefault="003C3654" w:rsidP="003C3654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EE6A58">
        <w:rPr>
          <w:rFonts w:ascii="SassoonPrimaryInfant" w:hAnsi="SassoonPrimaryInfant"/>
          <w:b/>
          <w:sz w:val="32"/>
          <w:szCs w:val="32"/>
        </w:rPr>
        <w:t>Star Starter Task</w:t>
      </w:r>
    </w:p>
    <w:p w14:paraId="11E75B1C" w14:textId="02EA5A5D" w:rsidR="003C3654" w:rsidRDefault="003C3654" w:rsidP="003C3654">
      <w:pPr>
        <w:pStyle w:val="ListParagraph"/>
        <w:numPr>
          <w:ilvl w:val="0"/>
          <w:numId w:val="16"/>
        </w:numPr>
        <w:rPr>
          <w:rFonts w:ascii="SassoonPrimaryInfant" w:hAnsi="SassoonPrimaryInfant"/>
          <w:sz w:val="32"/>
          <w:szCs w:val="32"/>
        </w:rPr>
      </w:pPr>
      <w:r w:rsidRPr="003C3654">
        <w:rPr>
          <w:rFonts w:ascii="SassoonPrimaryInfant" w:hAnsi="SassoonPrimaryInfant"/>
          <w:sz w:val="32"/>
          <w:szCs w:val="32"/>
        </w:rPr>
        <w:t xml:space="preserve">Number bond song- </w:t>
      </w:r>
      <w:hyperlink r:id="rId32" w:history="1">
        <w:r w:rsidRPr="008607A0">
          <w:rPr>
            <w:rStyle w:val="Hyperlink"/>
            <w:rFonts w:ascii="SassoonPrimaryInfant" w:hAnsi="SassoonPrimaryInfant"/>
            <w:sz w:val="32"/>
            <w:szCs w:val="32"/>
          </w:rPr>
          <w:t>https://www.youtube.com/watch?v=lD9tjBUiXs0</w:t>
        </w:r>
      </w:hyperlink>
    </w:p>
    <w:p w14:paraId="2A08A87A" w14:textId="431B2DC3" w:rsidR="003C3654" w:rsidRPr="00E70790" w:rsidRDefault="003C3654" w:rsidP="003C3654">
      <w:pPr>
        <w:pStyle w:val="ListParagraph"/>
        <w:numPr>
          <w:ilvl w:val="0"/>
          <w:numId w:val="16"/>
        </w:num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3-D shape song- </w:t>
      </w:r>
      <w:hyperlink r:id="rId33" w:history="1">
        <w:r w:rsidRPr="008607A0">
          <w:rPr>
            <w:rStyle w:val="Hyperlink"/>
            <w:rFonts w:ascii="SassoonPrimaryInfant" w:hAnsi="SassoonPrimaryInfant"/>
            <w:sz w:val="32"/>
            <w:szCs w:val="32"/>
          </w:rPr>
          <w:t>https://www.youtube.com/watch?v=2cg-Uc556-Q</w:t>
        </w:r>
      </w:hyperlink>
    </w:p>
    <w:p w14:paraId="293428D0" w14:textId="2852DE73" w:rsidR="003C3654" w:rsidRPr="00EE6A58" w:rsidRDefault="003C3654" w:rsidP="003C3654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t xml:space="preserve">Learning Reminders- </w:t>
      </w:r>
      <w:r>
        <w:rPr>
          <w:rFonts w:ascii="SassoonPrimaryInfant" w:hAnsi="SassoonPrimaryInfant"/>
          <w:b/>
          <w:color w:val="FF0000"/>
          <w:sz w:val="32"/>
          <w:szCs w:val="32"/>
        </w:rPr>
        <w:t xml:space="preserve">3-D shapes and position. </w:t>
      </w:r>
    </w:p>
    <w:p w14:paraId="795C15C4" w14:textId="5F11AADC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32E70D6C" w14:textId="04B76D8E" w:rsidR="00B174F4" w:rsidRDefault="00E70790" w:rsidP="009959C8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8128" behindDoc="0" locked="0" layoutInCell="1" allowOverlap="1" wp14:anchorId="1DDEF42A" wp14:editId="0BF2A0A7">
            <wp:simplePos x="0" y="0"/>
            <wp:positionH relativeFrom="margin">
              <wp:posOffset>658421</wp:posOffset>
            </wp:positionH>
            <wp:positionV relativeFrom="margin">
              <wp:align>center</wp:align>
            </wp:positionV>
            <wp:extent cx="5123180" cy="3356610"/>
            <wp:effectExtent l="0" t="0" r="1270" b="0"/>
            <wp:wrapSquare wrapText="bothSides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5384B" w14:textId="3CB7800A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49ACA13C" w14:textId="4415B2BD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19E468B6" w14:textId="4D8F184D" w:rsidR="00B174F4" w:rsidRDefault="00B174F4" w:rsidP="009959C8">
      <w:pPr>
        <w:rPr>
          <w:rFonts w:ascii="SassoonPrimaryInfant" w:hAnsi="SassoonPrimaryInfant"/>
          <w:b/>
          <w:sz w:val="32"/>
          <w:szCs w:val="32"/>
        </w:rPr>
      </w:pPr>
    </w:p>
    <w:p w14:paraId="73EFF371" w14:textId="77777777" w:rsidR="0004761F" w:rsidRDefault="0004761F" w:rsidP="00157892">
      <w:pPr>
        <w:ind w:right="-1039"/>
        <w:rPr>
          <w:rFonts w:ascii="SassoonPrimaryInfant" w:hAnsi="SassoonPrimaryInfant"/>
          <w:b/>
          <w:sz w:val="32"/>
          <w:szCs w:val="32"/>
        </w:rPr>
      </w:pPr>
    </w:p>
    <w:p w14:paraId="61CA06F2" w14:textId="77777777" w:rsidR="0004761F" w:rsidRDefault="0004761F" w:rsidP="00157892">
      <w:pPr>
        <w:ind w:right="-1039"/>
        <w:rPr>
          <w:rFonts w:ascii="SassoonPrimaryInfant" w:hAnsi="SassoonPrimaryInfant"/>
          <w:b/>
          <w:sz w:val="32"/>
          <w:szCs w:val="32"/>
        </w:rPr>
      </w:pPr>
    </w:p>
    <w:p w14:paraId="32866CCE" w14:textId="77777777" w:rsidR="0004761F" w:rsidRDefault="0004761F" w:rsidP="00157892">
      <w:pPr>
        <w:ind w:right="-1039"/>
        <w:rPr>
          <w:rFonts w:ascii="SassoonPrimaryInfant" w:hAnsi="SassoonPrimaryInfant"/>
          <w:b/>
          <w:sz w:val="32"/>
          <w:szCs w:val="32"/>
        </w:rPr>
      </w:pPr>
    </w:p>
    <w:p w14:paraId="7565B998" w14:textId="77777777" w:rsidR="0004761F" w:rsidRDefault="0004761F" w:rsidP="00157892">
      <w:pPr>
        <w:ind w:right="-1039"/>
        <w:rPr>
          <w:rFonts w:ascii="SassoonPrimaryInfant" w:hAnsi="SassoonPrimaryInfant"/>
          <w:b/>
          <w:sz w:val="32"/>
          <w:szCs w:val="32"/>
        </w:rPr>
      </w:pPr>
    </w:p>
    <w:p w14:paraId="2E9A8B5A" w14:textId="77777777" w:rsidR="00FB0F37" w:rsidRDefault="00FB0F37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3FBD8DD7" w14:textId="77777777" w:rsidR="00FB0F37" w:rsidRDefault="00FB0F37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5B9870DC" w14:textId="77777777" w:rsidR="00FB0F37" w:rsidRDefault="00FB0F37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4F850CDF" w14:textId="7DF51C1E" w:rsidR="00FB0F37" w:rsidRDefault="00FB0F37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22928678" w14:textId="77777777" w:rsidR="00E70790" w:rsidRDefault="00E70790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7597BD2E" w14:textId="77777777" w:rsidR="00FB0F37" w:rsidRDefault="00FB0F37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3FFA1DB1" w14:textId="77777777" w:rsidR="00FB0F37" w:rsidRDefault="00FB0F37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57CB6BD7" w14:textId="41B5CDD8" w:rsidR="00FB0F37" w:rsidRDefault="00FB0F37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2144521E" w14:textId="77777777" w:rsidR="00FB0F37" w:rsidRDefault="00FB0F37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</w:p>
    <w:p w14:paraId="346C8181" w14:textId="5F9C5012" w:rsidR="00CA5F19" w:rsidRDefault="00E70790" w:rsidP="003C3654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E70790">
        <w:lastRenderedPageBreak/>
        <w:drawing>
          <wp:anchor distT="0" distB="0" distL="114300" distR="114300" simplePos="0" relativeHeight="251889152" behindDoc="0" locked="0" layoutInCell="1" allowOverlap="1" wp14:anchorId="135CA725" wp14:editId="28598D8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956935" cy="8592185"/>
            <wp:effectExtent l="0" t="0" r="5715" b="0"/>
            <wp:wrapSquare wrapText="bothSides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19">
        <w:rPr>
          <w:rFonts w:ascii="SassoonPrimaryInfant" w:hAnsi="SassoonPrimaryInfant"/>
          <w:b/>
          <w:sz w:val="32"/>
          <w:szCs w:val="32"/>
        </w:rPr>
        <w:t>Main Tasks</w:t>
      </w:r>
    </w:p>
    <w:p w14:paraId="2A759A5C" w14:textId="2D49D833" w:rsidR="000747B9" w:rsidRDefault="00E70790" w:rsidP="00157892">
      <w:pPr>
        <w:ind w:right="-1039"/>
        <w:rPr>
          <w:rFonts w:ascii="SassoonPrimaryInfant" w:hAnsi="SassoonPrimaryInfant"/>
          <w:b/>
          <w:sz w:val="32"/>
          <w:szCs w:val="32"/>
        </w:rPr>
      </w:pPr>
      <w:r w:rsidRPr="00E70790">
        <w:lastRenderedPageBreak/>
        <w:drawing>
          <wp:anchor distT="0" distB="0" distL="114300" distR="114300" simplePos="0" relativeHeight="251890176" behindDoc="0" locked="0" layoutInCell="1" allowOverlap="1" wp14:anchorId="249D325F" wp14:editId="3E4662D2">
            <wp:simplePos x="0" y="0"/>
            <wp:positionH relativeFrom="page">
              <wp:posOffset>747134</wp:posOffset>
            </wp:positionH>
            <wp:positionV relativeFrom="margin">
              <wp:posOffset>390824</wp:posOffset>
            </wp:positionV>
            <wp:extent cx="6238875" cy="9109710"/>
            <wp:effectExtent l="0" t="0" r="9525" b="0"/>
            <wp:wrapSquare wrapText="bothSides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EB785" w14:textId="664BD24F" w:rsidR="00FB0F37" w:rsidRDefault="000747B9" w:rsidP="00FB0F37">
      <w:pPr>
        <w:ind w:right="-1039"/>
        <w:rPr>
          <w:rFonts w:ascii="SassoonPrimaryInfant" w:hAnsi="SassoonPrimaryInfant"/>
          <w:bCs/>
          <w:sz w:val="28"/>
          <w:szCs w:val="28"/>
        </w:rPr>
      </w:pPr>
      <w:r>
        <w:rPr>
          <w:rFonts w:ascii="SassoonPrimaryInfant" w:hAnsi="SassoonPrimaryInfant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846144" behindDoc="0" locked="0" layoutInCell="1" allowOverlap="1" wp14:anchorId="1DD36A24" wp14:editId="61CDD29A">
            <wp:simplePos x="0" y="0"/>
            <wp:positionH relativeFrom="margin">
              <wp:align>center</wp:align>
            </wp:positionH>
            <wp:positionV relativeFrom="margin">
              <wp:posOffset>817782</wp:posOffset>
            </wp:positionV>
            <wp:extent cx="6597650" cy="915860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15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892" w:rsidRPr="004669A2">
        <w:rPr>
          <w:rFonts w:ascii="SassoonPrimaryInfant" w:hAnsi="SassoonPrimaryInfant"/>
          <w:b/>
          <w:sz w:val="32"/>
          <w:szCs w:val="32"/>
        </w:rPr>
        <w:t>English</w:t>
      </w:r>
      <w:r w:rsidR="00157892">
        <w:rPr>
          <w:rFonts w:ascii="SassoonPrimaryInfant" w:hAnsi="SassoonPrimaryInfant"/>
          <w:b/>
          <w:sz w:val="32"/>
          <w:szCs w:val="32"/>
        </w:rPr>
        <w:t xml:space="preserve"> </w:t>
      </w:r>
      <w:r w:rsidR="00B81884">
        <w:rPr>
          <w:rFonts w:ascii="SassoonPrimaryInfant" w:hAnsi="SassoonPrimaryInfant"/>
          <w:b/>
          <w:sz w:val="32"/>
          <w:szCs w:val="32"/>
        </w:rPr>
        <w:t>Friday</w:t>
      </w:r>
      <w:r w:rsidR="00157892">
        <w:rPr>
          <w:rFonts w:ascii="SassoonPrimaryInfant" w:hAnsi="SassoonPrimaryInfant"/>
          <w:b/>
          <w:sz w:val="32"/>
          <w:szCs w:val="32"/>
        </w:rPr>
        <w:t xml:space="preserve">- </w:t>
      </w:r>
      <w:r>
        <w:rPr>
          <w:rFonts w:ascii="SassoonPrimaryInfant" w:hAnsi="SassoonPrimaryInfant"/>
          <w:bCs/>
          <w:sz w:val="28"/>
          <w:szCs w:val="28"/>
        </w:rPr>
        <w:t xml:space="preserve">Write a letter to your new teacher. What would you like to tell them about yourself? What would you like to ask them? Remember to </w:t>
      </w:r>
      <w:r w:rsidR="00143C06">
        <w:rPr>
          <w:rFonts w:ascii="SassoonPrimaryInfant" w:hAnsi="SassoonPrimaryInfant"/>
          <w:bCs/>
          <w:sz w:val="28"/>
          <w:szCs w:val="28"/>
        </w:rPr>
        <w:t>use</w:t>
      </w:r>
      <w:r>
        <w:rPr>
          <w:rFonts w:ascii="SassoonPrimaryInfant" w:hAnsi="SassoonPrimaryInfant"/>
          <w:bCs/>
          <w:sz w:val="28"/>
          <w:szCs w:val="28"/>
        </w:rPr>
        <w:t xml:space="preserve"> the correct </w:t>
      </w:r>
      <w:r w:rsidR="00FB0F37">
        <w:rPr>
          <w:rFonts w:ascii="SassoonPrimaryInfant" w:hAnsi="SassoonPrimaryInfant"/>
          <w:bCs/>
          <w:sz w:val="28"/>
          <w:szCs w:val="28"/>
        </w:rPr>
        <w:t>punctuation</w:t>
      </w:r>
    </w:p>
    <w:p w14:paraId="18FCF730" w14:textId="3DEC5815" w:rsidR="00CA5F19" w:rsidRPr="00FB0F37" w:rsidRDefault="00FB0F37" w:rsidP="00FB0F37">
      <w:pPr>
        <w:ind w:right="-1039"/>
        <w:rPr>
          <w:rFonts w:ascii="SassoonPrimaryInfant" w:hAnsi="SassoonPrimaryInfant"/>
          <w:bCs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Friday</w:t>
      </w:r>
      <w:r w:rsidR="00CA5F19">
        <w:rPr>
          <w:rFonts w:ascii="SassoonPrimaryInfant" w:hAnsi="SassoonPrimaryInfant"/>
          <w:b/>
          <w:sz w:val="32"/>
          <w:szCs w:val="32"/>
        </w:rPr>
        <w:t xml:space="preserve"> Maths</w:t>
      </w:r>
      <w:r w:rsidR="00CA5F19" w:rsidRPr="007B1D0E">
        <w:rPr>
          <w:rFonts w:ascii="SassoonPrimaryInfant" w:hAnsi="SassoonPrimaryInfant"/>
          <w:b/>
          <w:sz w:val="32"/>
          <w:szCs w:val="32"/>
        </w:rPr>
        <w:t xml:space="preserve"> </w:t>
      </w:r>
      <w:r w:rsidR="00CA5F19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B360073" wp14:editId="11BC39CF">
                <wp:simplePos x="0" y="0"/>
                <wp:positionH relativeFrom="column">
                  <wp:posOffset>3760745</wp:posOffset>
                </wp:positionH>
                <wp:positionV relativeFrom="paragraph">
                  <wp:posOffset>128055</wp:posOffset>
                </wp:positionV>
                <wp:extent cx="621102" cy="586596"/>
                <wp:effectExtent l="38100" t="38100" r="45720" b="42545"/>
                <wp:wrapNone/>
                <wp:docPr id="207" name="Star: 5 Point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2" cy="58659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C3C7C" id="Star: 5 Points 207" o:spid="_x0000_s1026" style="position:absolute;margin-left:296.1pt;margin-top:10.1pt;width:48.9pt;height:46.2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102,58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" path="m1,224059r237240,2l310551,r73310,224061l621101,224059,429169,362535r73313,224060l310551,448116,118620,586595,191933,362535,1,224059xe" fillcolor="yellow" strokecolor="yellow" strokeweight="1pt">
                <v:stroke joinstyle="miter"/>
                <v:path arrowok="t" o:connecttype="custom" o:connectlocs="1,224059;237241,224061;310551,0;383861,224061;621101,224059;429169,362535;502482,586595;310551,448116;118620,586595;191933,362535;1,224059" o:connectangles="0,0,0,0,0,0,0,0,0,0,0"/>
              </v:shape>
            </w:pict>
          </mc:Fallback>
        </mc:AlternateContent>
      </w:r>
      <w:r w:rsidR="00CA5F19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D0281C1" wp14:editId="6438B4DC">
                <wp:simplePos x="0" y="0"/>
                <wp:positionH relativeFrom="column">
                  <wp:posOffset>1345649</wp:posOffset>
                </wp:positionH>
                <wp:positionV relativeFrom="paragraph">
                  <wp:posOffset>128353</wp:posOffset>
                </wp:positionV>
                <wp:extent cx="621030" cy="586105"/>
                <wp:effectExtent l="38100" t="38100" r="45720" b="6159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586105"/>
                        </a:xfrm>
                        <a:prstGeom prst="star5">
                          <a:avLst>
                            <a:gd name="adj" fmla="val 1377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D4B80" id="Star: 5 Points 208" o:spid="_x0000_s1026" style="position:absolute;margin-left:105.95pt;margin-top:10.1pt;width:48.9pt;height:46.1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030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" path="m1,223872r257651,27916l310515,r52863,251788l621029,223872,396049,351569,502423,586104,310515,413236,118607,586104,224981,351569,1,223872xe" fillcolor="yellow" strokecolor="yellow" strokeweight="1pt">
                <v:stroke joinstyle="miter"/>
                <v:path arrowok="t" o:connecttype="custom" o:connectlocs="1,223872;257652,251788;310515,0;363378,251788;621029,223872;396049,351569;502423,586104;310515,413236;118607,586104;224981,351569;1,223872" o:connectangles="0,0,0,0,0,0,0,0,0,0,0"/>
              </v:shape>
            </w:pict>
          </mc:Fallback>
        </mc:AlternateContent>
      </w:r>
      <w:r w:rsidR="00CA5F19"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67A9DE3B" w14:textId="379332D8" w:rsidR="00E70790" w:rsidRPr="00EE6A58" w:rsidRDefault="00E70790" w:rsidP="00E70790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EE6A58">
        <w:rPr>
          <w:rFonts w:ascii="SassoonPrimaryInfant" w:hAnsi="SassoonPrimaryInfant"/>
          <w:b/>
          <w:sz w:val="32"/>
          <w:szCs w:val="32"/>
        </w:rPr>
        <w:t>Star Starter Task</w:t>
      </w:r>
    </w:p>
    <w:p w14:paraId="00A95BD6" w14:textId="7CD0AE4E" w:rsidR="00E70790" w:rsidRDefault="00E70790" w:rsidP="00E70790">
      <w:pPr>
        <w:pStyle w:val="ListParagraph"/>
        <w:numPr>
          <w:ilvl w:val="0"/>
          <w:numId w:val="18"/>
        </w:numPr>
        <w:rPr>
          <w:rFonts w:ascii="SassoonPrimaryInfant" w:hAnsi="SassoonPrimaryInfant"/>
          <w:b/>
          <w:sz w:val="32"/>
          <w:szCs w:val="32"/>
        </w:rPr>
      </w:pPr>
      <w:r w:rsidRPr="00E70790">
        <w:rPr>
          <w:rFonts w:ascii="SassoonPrimaryInfant" w:hAnsi="SassoonPrimaryInfant"/>
          <w:b/>
          <w:sz w:val="32"/>
          <w:szCs w:val="32"/>
        </w:rPr>
        <w:t>Practise your 2, 5, and 10 times tables, link to counting.</w:t>
      </w:r>
    </w:p>
    <w:p w14:paraId="09F6058F" w14:textId="43F8FD84" w:rsidR="00E70790" w:rsidRPr="00E70790" w:rsidRDefault="00E70790" w:rsidP="00E70790">
      <w:pPr>
        <w:pStyle w:val="ListParagraph"/>
        <w:rPr>
          <w:rFonts w:ascii="SassoonPrimaryInfant" w:hAnsi="SassoonPrimaryInfant"/>
          <w:b/>
          <w:sz w:val="32"/>
          <w:szCs w:val="32"/>
        </w:rPr>
      </w:pPr>
    </w:p>
    <w:p w14:paraId="330AA050" w14:textId="2D4A13F9" w:rsidR="00E70790" w:rsidRPr="00EE6A58" w:rsidRDefault="00E70790" w:rsidP="00E70790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t xml:space="preserve">Learning Reminders- </w:t>
      </w:r>
      <w:r>
        <w:rPr>
          <w:rFonts w:ascii="SassoonPrimaryInfant" w:hAnsi="SassoonPrimaryInfant"/>
          <w:b/>
          <w:color w:val="FF0000"/>
          <w:sz w:val="32"/>
          <w:szCs w:val="32"/>
        </w:rPr>
        <w:t xml:space="preserve">3-D shapes and </w:t>
      </w:r>
      <w:r>
        <w:rPr>
          <w:rFonts w:ascii="SassoonPrimaryInfant" w:hAnsi="SassoonPrimaryInfant"/>
          <w:b/>
          <w:color w:val="FF0000"/>
          <w:sz w:val="32"/>
          <w:szCs w:val="32"/>
        </w:rPr>
        <w:t xml:space="preserve">½ and ¼ turns. </w:t>
      </w:r>
      <w:r>
        <w:rPr>
          <w:rFonts w:ascii="SassoonPrimaryInfant" w:hAnsi="SassoonPrimaryInfant"/>
          <w:b/>
          <w:color w:val="FF0000"/>
          <w:sz w:val="32"/>
          <w:szCs w:val="32"/>
        </w:rPr>
        <w:t xml:space="preserve"> </w:t>
      </w:r>
    </w:p>
    <w:p w14:paraId="580DF0B0" w14:textId="2EFBF1ED" w:rsidR="00086E01" w:rsidRDefault="00E70790" w:rsidP="00D60C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91200" behindDoc="0" locked="0" layoutInCell="1" allowOverlap="1" wp14:anchorId="7C56C286" wp14:editId="55C52907">
            <wp:simplePos x="0" y="0"/>
            <wp:positionH relativeFrom="margin">
              <wp:align>center</wp:align>
            </wp:positionH>
            <wp:positionV relativeFrom="margin">
              <wp:posOffset>1762872</wp:posOffset>
            </wp:positionV>
            <wp:extent cx="3657600" cy="2430780"/>
            <wp:effectExtent l="0" t="0" r="0" b="7620"/>
            <wp:wrapSquare wrapText="bothSides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0D40F" w14:textId="3FCF7825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2FF80E32" w14:textId="76EF26CC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3315DF7F" w14:textId="77777777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510DDE3F" w14:textId="2018B99A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442C3F90" w14:textId="7A45E9E6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42D051DE" w14:textId="6B4F1B50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63AAEDC" w14:textId="54D7B317" w:rsidR="00D1597E" w:rsidRDefault="00E70790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E70790">
        <w:drawing>
          <wp:anchor distT="0" distB="0" distL="114300" distR="114300" simplePos="0" relativeHeight="251892224" behindDoc="0" locked="0" layoutInCell="1" allowOverlap="1" wp14:anchorId="6907EE9A" wp14:editId="0A4B54AA">
            <wp:simplePos x="0" y="0"/>
            <wp:positionH relativeFrom="margin">
              <wp:posOffset>1007745</wp:posOffset>
            </wp:positionH>
            <wp:positionV relativeFrom="margin">
              <wp:posOffset>4301116</wp:posOffset>
            </wp:positionV>
            <wp:extent cx="3617595" cy="2419985"/>
            <wp:effectExtent l="0" t="0" r="1905" b="0"/>
            <wp:wrapSquare wrapText="bothSides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46ADE" w14:textId="4008026F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22D6F496" w14:textId="499AB861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49D2DA48" w14:textId="5374FFFB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3C3B2C27" w14:textId="2FEC14D9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73ABD20" w14:textId="77777777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14ED9624" w14:textId="40195FD9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612E9004" w14:textId="60E061E1" w:rsidR="00D1597E" w:rsidRDefault="00E70790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E70790">
        <w:drawing>
          <wp:anchor distT="0" distB="0" distL="114300" distR="114300" simplePos="0" relativeHeight="251893248" behindDoc="0" locked="0" layoutInCell="1" allowOverlap="1" wp14:anchorId="73E8F403" wp14:editId="5208F818">
            <wp:simplePos x="0" y="0"/>
            <wp:positionH relativeFrom="margin">
              <wp:posOffset>981075</wp:posOffset>
            </wp:positionH>
            <wp:positionV relativeFrom="margin">
              <wp:posOffset>6859270</wp:posOffset>
            </wp:positionV>
            <wp:extent cx="3576320" cy="2424430"/>
            <wp:effectExtent l="0" t="0" r="5080" b="0"/>
            <wp:wrapSquare wrapText="bothSides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96779" w14:textId="38E268EF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55B3E1A1" w14:textId="77777777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6F35B28F" w14:textId="050ED270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5430FC4C" w14:textId="77777777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59F68B82" w14:textId="01058282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346DB2C0" w14:textId="356BE656" w:rsidR="00CA5F19" w:rsidRDefault="00CA5F19" w:rsidP="00CA5F19">
      <w:pPr>
        <w:jc w:val="center"/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lastRenderedPageBreak/>
        <w:t>Main Tasks</w:t>
      </w:r>
    </w:p>
    <w:p w14:paraId="20CC08C3" w14:textId="6DEDAC2A" w:rsidR="00D1597E" w:rsidRDefault="00E70790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E70790">
        <w:drawing>
          <wp:anchor distT="0" distB="0" distL="114300" distR="114300" simplePos="0" relativeHeight="251894272" behindDoc="0" locked="0" layoutInCell="1" allowOverlap="1" wp14:anchorId="4558ED1D" wp14:editId="6600D7E5">
            <wp:simplePos x="0" y="0"/>
            <wp:positionH relativeFrom="margin">
              <wp:posOffset>65966</wp:posOffset>
            </wp:positionH>
            <wp:positionV relativeFrom="margin">
              <wp:posOffset>591670</wp:posOffset>
            </wp:positionV>
            <wp:extent cx="5731510" cy="3811905"/>
            <wp:effectExtent l="0" t="0" r="2540" b="0"/>
            <wp:wrapSquare wrapText="bothSides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C6640" w14:textId="0B684525" w:rsidR="00086E01" w:rsidRDefault="00E70790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E70790">
        <w:drawing>
          <wp:anchor distT="0" distB="0" distL="114300" distR="114300" simplePos="0" relativeHeight="251895296" behindDoc="0" locked="0" layoutInCell="1" allowOverlap="1" wp14:anchorId="19560B34" wp14:editId="19BBB282">
            <wp:simplePos x="0" y="0"/>
            <wp:positionH relativeFrom="margin">
              <wp:align>center</wp:align>
            </wp:positionH>
            <wp:positionV relativeFrom="margin">
              <wp:posOffset>4896186</wp:posOffset>
            </wp:positionV>
            <wp:extent cx="3281680" cy="3092450"/>
            <wp:effectExtent l="0" t="0" r="0" b="0"/>
            <wp:wrapSquare wrapText="bothSides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9CC6F" w14:textId="179F677A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27CE0410" w14:textId="3516C992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6325CB3" w14:textId="05FE64A8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7FB17D6" w14:textId="77777777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6F6B96D8" w14:textId="77777777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A5F1DB7" w14:textId="77777777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6CBAB914" w14:textId="01698DE0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FD07328" w14:textId="5E17A984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51F508FF" w14:textId="0207736E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48ECD6C7" w14:textId="7DF83885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14D5CE7C" w14:textId="7A3109ED" w:rsidR="00D1597E" w:rsidRDefault="00D1597E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</w:p>
    <w:p w14:paraId="014DEA6A" w14:textId="38E12136" w:rsidR="00D1597E" w:rsidRDefault="00E70790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E70790">
        <w:lastRenderedPageBreak/>
        <w:drawing>
          <wp:anchor distT="0" distB="0" distL="114300" distR="114300" simplePos="0" relativeHeight="251896320" behindDoc="0" locked="0" layoutInCell="1" allowOverlap="1" wp14:anchorId="26C0A721" wp14:editId="0710992D">
            <wp:simplePos x="0" y="0"/>
            <wp:positionH relativeFrom="margin">
              <wp:align>center</wp:align>
            </wp:positionH>
            <wp:positionV relativeFrom="margin">
              <wp:posOffset>41536</wp:posOffset>
            </wp:positionV>
            <wp:extent cx="7183755" cy="4652645"/>
            <wp:effectExtent l="0" t="0" r="0" b="0"/>
            <wp:wrapSquare wrapText="bothSides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3742" w14:textId="2FC3D6B5" w:rsidR="00D1597E" w:rsidRDefault="00E70790" w:rsidP="00D60C81">
      <w:pPr>
        <w:rPr>
          <w:rFonts w:ascii="SassoonPrimaryInfant" w:hAnsi="SassoonPrimaryInfant"/>
          <w:b/>
          <w:sz w:val="32"/>
          <w:szCs w:val="32"/>
          <w:u w:val="single"/>
        </w:rPr>
      </w:pPr>
      <w:r w:rsidRPr="00E70790">
        <w:drawing>
          <wp:anchor distT="0" distB="0" distL="114300" distR="114300" simplePos="0" relativeHeight="251897344" behindDoc="0" locked="0" layoutInCell="1" allowOverlap="1" wp14:anchorId="70EE9784" wp14:editId="3E2F7776">
            <wp:simplePos x="0" y="0"/>
            <wp:positionH relativeFrom="margin">
              <wp:posOffset>1303767</wp:posOffset>
            </wp:positionH>
            <wp:positionV relativeFrom="margin">
              <wp:posOffset>5514527</wp:posOffset>
            </wp:positionV>
            <wp:extent cx="3536315" cy="3351530"/>
            <wp:effectExtent l="0" t="0" r="6985" b="1270"/>
            <wp:wrapSquare wrapText="bothSides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0333BF16" w14:textId="50A58025" w:rsidR="000747B9" w:rsidRPr="000747B9" w:rsidRDefault="00B930FD" w:rsidP="00D60C81">
      <w:pPr>
        <w:rPr>
          <w:rFonts w:ascii="SassoonPrimaryInfant" w:hAnsi="SassoonPrimaryInfant"/>
          <w:sz w:val="28"/>
          <w:szCs w:val="28"/>
        </w:rPr>
      </w:pPr>
      <w:r w:rsidRPr="00B930FD">
        <w:rPr>
          <w:rFonts w:ascii="SassoonPrimaryInfant" w:hAnsi="SassoonPrimaryInfant"/>
          <w:b/>
          <w:sz w:val="28"/>
          <w:szCs w:val="28"/>
        </w:rPr>
        <w:lastRenderedPageBreak/>
        <w:t>PM Tasks/Activities-</w:t>
      </w:r>
      <w:r w:rsidRPr="00B930FD">
        <w:rPr>
          <w:rFonts w:ascii="SassoonPrimaryInfant" w:hAnsi="SassoonPrimaryInfant"/>
          <w:sz w:val="28"/>
          <w:szCs w:val="28"/>
        </w:rPr>
        <w:t xml:space="preserve"> </w:t>
      </w:r>
      <w:r w:rsidR="000747B9" w:rsidRPr="000747B9">
        <w:drawing>
          <wp:anchor distT="0" distB="0" distL="114300" distR="114300" simplePos="0" relativeHeight="251845120" behindDoc="0" locked="0" layoutInCell="1" allowOverlap="1" wp14:anchorId="7DB8AD2B" wp14:editId="199209B9">
            <wp:simplePos x="0" y="0"/>
            <wp:positionH relativeFrom="margin">
              <wp:align>center</wp:align>
            </wp:positionH>
            <wp:positionV relativeFrom="page">
              <wp:posOffset>1489807</wp:posOffset>
            </wp:positionV>
            <wp:extent cx="6373495" cy="8566785"/>
            <wp:effectExtent l="0" t="0" r="825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B9" w:rsidRPr="000747B9">
        <w:rPr>
          <w:rFonts w:ascii="SassoonPrimaryInfant" w:hAnsi="SassoonPrimaryInfant"/>
          <w:sz w:val="28"/>
          <w:szCs w:val="28"/>
        </w:rPr>
        <w:t xml:space="preserve">Complete the ‘Guess who?’ task. Complete the guess who card and this will be passed onto your new teacher. Will your new teacher guess whose card is who’s? </w:t>
      </w:r>
    </w:p>
    <w:p w14:paraId="5165BCB9" w14:textId="3A094B0E" w:rsidR="000747B9" w:rsidRDefault="00B930FD" w:rsidP="00D60C81">
      <w:r>
        <w:rPr>
          <w:rFonts w:ascii="SassoonPrimaryInfant" w:hAnsi="SassoonPrimaryInfant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19135AD" wp14:editId="13469E0D">
                <wp:simplePos x="0" y="0"/>
                <wp:positionH relativeFrom="column">
                  <wp:posOffset>-551571</wp:posOffset>
                </wp:positionH>
                <wp:positionV relativeFrom="paragraph">
                  <wp:posOffset>815926</wp:posOffset>
                </wp:positionV>
                <wp:extent cx="1772530" cy="1111348"/>
                <wp:effectExtent l="0" t="0" r="18415" b="12700"/>
                <wp:wrapNone/>
                <wp:docPr id="226" name="Scroll: Horizont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530" cy="1111348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9BC6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26" o:spid="_x0000_s1026" type="#_x0000_t98" style="position:absolute;margin-left:-43.45pt;margin-top:64.25pt;width:139.55pt;height:87.5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ascii="SassoonPrimaryInfant" w:hAnsi="SassoonPrimaryInf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C588F71" wp14:editId="24D54DC9">
                <wp:simplePos x="0" y="0"/>
                <wp:positionH relativeFrom="column">
                  <wp:posOffset>-664112</wp:posOffset>
                </wp:positionH>
                <wp:positionV relativeFrom="paragraph">
                  <wp:posOffset>8525021</wp:posOffset>
                </wp:positionV>
                <wp:extent cx="1772530" cy="1111348"/>
                <wp:effectExtent l="0" t="0" r="18415" b="12700"/>
                <wp:wrapNone/>
                <wp:docPr id="225" name="Scroll: Horizont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530" cy="1111348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8665A" id="Scroll: Horizontal 225" o:spid="_x0000_s1026" type="#_x0000_t98" style="position:absolute;margin-left:-52.3pt;margin-top:671.25pt;width:139.55pt;height:87.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ascii="SassoonPrimaryInfant" w:hAnsi="SassoonPrimaryInf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6AED0C9" wp14:editId="31FC52D4">
                <wp:simplePos x="0" y="0"/>
                <wp:positionH relativeFrom="column">
                  <wp:posOffset>4470302</wp:posOffset>
                </wp:positionH>
                <wp:positionV relativeFrom="paragraph">
                  <wp:posOffset>8257003</wp:posOffset>
                </wp:positionV>
                <wp:extent cx="1772530" cy="1111348"/>
                <wp:effectExtent l="0" t="0" r="18415" b="12700"/>
                <wp:wrapNone/>
                <wp:docPr id="31" name="Scroll: Horizont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530" cy="1111348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8CD81" id="Scroll: Horizontal 31" o:spid="_x0000_s1026" type="#_x0000_t98" style="position:absolute;margin-left:352pt;margin-top:650.15pt;width:139.55pt;height:87.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ascii="SassoonPrimaryInfant" w:hAnsi="SassoonPrimaryInf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637C20E4" wp14:editId="4BCAC7C3">
                <wp:simplePos x="0" y="0"/>
                <wp:positionH relativeFrom="column">
                  <wp:posOffset>4557932</wp:posOffset>
                </wp:positionH>
                <wp:positionV relativeFrom="paragraph">
                  <wp:posOffset>635537</wp:posOffset>
                </wp:positionV>
                <wp:extent cx="1772530" cy="1111348"/>
                <wp:effectExtent l="0" t="0" r="18415" b="12700"/>
                <wp:wrapNone/>
                <wp:docPr id="30" name="Scroll: Horizont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530" cy="1111348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F5B8E" id="Scroll: Horizontal 30" o:spid="_x0000_s1026" type="#_x0000_t98" style="position:absolute;margin-left:358.9pt;margin-top:50.05pt;width:139.55pt;height:87.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" fillcolor="white [3212]" strokecolor="black [3213]" strokeweight="1pt">
                <v:stroke joinstyle="miter"/>
              </v:shape>
            </w:pict>
          </mc:Fallback>
        </mc:AlternateContent>
      </w:r>
      <w:r w:rsidRPr="00B930FD">
        <w:rPr>
          <w:rFonts w:ascii="SassoonPrimaryInfant" w:hAnsi="SassoonPrimaryInfant"/>
          <w:b/>
          <w:sz w:val="28"/>
          <w:szCs w:val="28"/>
        </w:rPr>
        <w:t>PM Tasks/Activities-</w:t>
      </w:r>
      <w:r w:rsidRPr="00B930FD">
        <w:rPr>
          <w:rFonts w:ascii="SassoonPrimaryInfant" w:hAnsi="SassoonPrimaryInfant"/>
          <w:sz w:val="28"/>
          <w:szCs w:val="28"/>
        </w:rPr>
        <w:t xml:space="preserve"> </w:t>
      </w:r>
      <w:r w:rsidRPr="000747B9">
        <w:rPr>
          <w:rFonts w:ascii="SassoonPrimaryInfant" w:hAnsi="SassoonPrimaryInfant"/>
          <w:sz w:val="28"/>
          <w:szCs w:val="28"/>
        </w:rPr>
        <w:t>C</w:t>
      </w:r>
      <w:r>
        <w:rPr>
          <w:rFonts w:ascii="SassoonPrimaryInfant" w:hAnsi="SassoonPrimaryInfant"/>
          <w:sz w:val="28"/>
          <w:szCs w:val="28"/>
        </w:rPr>
        <w:t xml:space="preserve">reate a self-portrait for your Year 2 teacher. </w:t>
      </w:r>
      <w:r w:rsidRPr="000747B9">
        <w:rPr>
          <w:rFonts w:ascii="SassoonPrimaryInfant" w:hAnsi="SassoonPrimaryInfant"/>
          <w:sz w:val="28"/>
          <w:szCs w:val="28"/>
        </w:rPr>
        <w:t xml:space="preserve"> </w:t>
      </w:r>
      <w:r w:rsidRPr="00B930FD">
        <w:drawing>
          <wp:anchor distT="0" distB="0" distL="114300" distR="114300" simplePos="0" relativeHeight="251852288" behindDoc="0" locked="0" layoutInCell="1" allowOverlap="1" wp14:anchorId="484102E9" wp14:editId="6933FDF5">
            <wp:simplePos x="0" y="0"/>
            <wp:positionH relativeFrom="margin">
              <wp:posOffset>-464820</wp:posOffset>
            </wp:positionH>
            <wp:positionV relativeFrom="margin">
              <wp:posOffset>775970</wp:posOffset>
            </wp:positionV>
            <wp:extent cx="6586220" cy="8369300"/>
            <wp:effectExtent l="0" t="0" r="508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1"/>
                    <a:stretch/>
                  </pic:blipFill>
                  <pic:spPr bwMode="auto">
                    <a:xfrm>
                      <a:off x="0" y="0"/>
                      <a:ext cx="6586220" cy="836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sz w:val="28"/>
          <w:szCs w:val="28"/>
        </w:rPr>
        <w:t xml:space="preserve">Write adjectives to describe yourself around the frame. </w:t>
      </w:r>
    </w:p>
    <w:p w14:paraId="77F2A550" w14:textId="3CDE80D9" w:rsidR="00F81BC4" w:rsidRPr="006B6E17" w:rsidRDefault="00FB0F37" w:rsidP="00D60C81">
      <w:pPr>
        <w:rPr>
          <w:rFonts w:ascii="SassoonPrimaryInfant" w:hAnsi="SassoonPrimaryInfant"/>
          <w:sz w:val="28"/>
          <w:szCs w:val="28"/>
        </w:rPr>
      </w:pPr>
      <w:r w:rsidRPr="00B930FD">
        <w:rPr>
          <w:rFonts w:ascii="SassoonPrimaryInfant" w:hAnsi="SassoonPrimaryInfant"/>
          <w:b/>
          <w:sz w:val="28"/>
          <w:szCs w:val="28"/>
        </w:rPr>
        <w:lastRenderedPageBreak/>
        <w:t>PM Tasks/Activities-</w:t>
      </w:r>
      <w:r w:rsidRPr="00B930FD">
        <w:rPr>
          <w:rFonts w:ascii="SassoonPrimaryInfant" w:hAnsi="SassoonPrimaryInfant"/>
          <w:sz w:val="28"/>
          <w:szCs w:val="28"/>
        </w:rPr>
        <w:t xml:space="preserve"> </w:t>
      </w:r>
      <w:r w:rsidRPr="00FB0F37">
        <w:rPr>
          <w:rFonts w:ascii="SassoonPrimaryInfant" w:hAnsi="SassoonPrimaryInfant"/>
          <w:sz w:val="28"/>
          <w:szCs w:val="28"/>
        </w:rPr>
        <w:t>Begin to think about class rules and expectations for Year2. What will my new teacher expect? Share ideas and then children write same ideas down on template provided</w:t>
      </w:r>
      <w:bookmarkStart w:id="3" w:name="_GoBack"/>
      <w:bookmarkEnd w:id="3"/>
      <w:r w:rsidRPr="00FB0F37">
        <w:drawing>
          <wp:anchor distT="0" distB="0" distL="114300" distR="114300" simplePos="0" relativeHeight="251868672" behindDoc="0" locked="0" layoutInCell="1" allowOverlap="1" wp14:anchorId="5060F676" wp14:editId="22396B81">
            <wp:simplePos x="0" y="0"/>
            <wp:positionH relativeFrom="margin">
              <wp:posOffset>-437460</wp:posOffset>
            </wp:positionH>
            <wp:positionV relativeFrom="margin">
              <wp:posOffset>1138528</wp:posOffset>
            </wp:positionV>
            <wp:extent cx="6672580" cy="8328660"/>
            <wp:effectExtent l="0" t="0" r="0" b="0"/>
            <wp:wrapSquare wrapText="bothSides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5" r="9479"/>
                    <a:stretch/>
                  </pic:blipFill>
                  <pic:spPr bwMode="auto">
                    <a:xfrm>
                      <a:off x="0" y="0"/>
                      <a:ext cx="6672580" cy="832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1BC4" w:rsidRPr="006B6E17" w:rsidSect="00157892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69C20" w14:textId="77777777" w:rsidR="00560674" w:rsidRDefault="00560674" w:rsidP="00BB30FD">
      <w:pPr>
        <w:spacing w:after="0" w:line="240" w:lineRule="auto"/>
      </w:pPr>
      <w:r>
        <w:separator/>
      </w:r>
    </w:p>
  </w:endnote>
  <w:endnote w:type="continuationSeparator" w:id="0">
    <w:p w14:paraId="630CC1E2" w14:textId="77777777" w:rsidR="00560674" w:rsidRDefault="00560674" w:rsidP="00BB3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39994" w14:textId="77777777" w:rsidR="00560674" w:rsidRDefault="00560674" w:rsidP="00BB30FD">
      <w:pPr>
        <w:spacing w:after="0" w:line="240" w:lineRule="auto"/>
      </w:pPr>
      <w:r>
        <w:separator/>
      </w:r>
    </w:p>
  </w:footnote>
  <w:footnote w:type="continuationSeparator" w:id="0">
    <w:p w14:paraId="4B70A656" w14:textId="77777777" w:rsidR="00560674" w:rsidRDefault="00560674" w:rsidP="00BB3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476D"/>
    <w:multiLevelType w:val="hybridMultilevel"/>
    <w:tmpl w:val="D578E2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0EED"/>
    <w:multiLevelType w:val="hybridMultilevel"/>
    <w:tmpl w:val="A42CD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37DF3"/>
    <w:multiLevelType w:val="multilevel"/>
    <w:tmpl w:val="3424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596D84"/>
    <w:multiLevelType w:val="hybridMultilevel"/>
    <w:tmpl w:val="44746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C236C"/>
    <w:multiLevelType w:val="hybridMultilevel"/>
    <w:tmpl w:val="467211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85818"/>
    <w:multiLevelType w:val="hybridMultilevel"/>
    <w:tmpl w:val="F2C63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5637E"/>
    <w:multiLevelType w:val="hybridMultilevel"/>
    <w:tmpl w:val="3B14E5B8"/>
    <w:lvl w:ilvl="0" w:tplc="B32E9882">
      <w:numFmt w:val="bullet"/>
      <w:lvlText w:val="-"/>
      <w:lvlJc w:val="left"/>
      <w:pPr>
        <w:ind w:left="720" w:hanging="36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51092"/>
    <w:multiLevelType w:val="hybridMultilevel"/>
    <w:tmpl w:val="A6EAD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6214A"/>
    <w:multiLevelType w:val="hybridMultilevel"/>
    <w:tmpl w:val="B204E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510AA"/>
    <w:multiLevelType w:val="hybridMultilevel"/>
    <w:tmpl w:val="9F6464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1130A1"/>
    <w:multiLevelType w:val="hybridMultilevel"/>
    <w:tmpl w:val="A5B23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17BEA"/>
    <w:multiLevelType w:val="hybridMultilevel"/>
    <w:tmpl w:val="46CEB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10103"/>
    <w:multiLevelType w:val="hybridMultilevel"/>
    <w:tmpl w:val="FCFE25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500535"/>
    <w:multiLevelType w:val="hybridMultilevel"/>
    <w:tmpl w:val="145681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D54FB7"/>
    <w:multiLevelType w:val="hybridMultilevel"/>
    <w:tmpl w:val="D570D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312BB"/>
    <w:multiLevelType w:val="hybridMultilevel"/>
    <w:tmpl w:val="B00AF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C33ACE"/>
    <w:multiLevelType w:val="hybridMultilevel"/>
    <w:tmpl w:val="DF822B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8"/>
  </w:num>
  <w:num w:numId="4">
    <w:abstractNumId w:val="3"/>
  </w:num>
  <w:num w:numId="5">
    <w:abstractNumId w:val="14"/>
  </w:num>
  <w:num w:numId="6">
    <w:abstractNumId w:val="16"/>
  </w:num>
  <w:num w:numId="7">
    <w:abstractNumId w:val="7"/>
  </w:num>
  <w:num w:numId="8">
    <w:abstractNumId w:val="11"/>
  </w:num>
  <w:num w:numId="9">
    <w:abstractNumId w:val="4"/>
  </w:num>
  <w:num w:numId="10">
    <w:abstractNumId w:val="2"/>
  </w:num>
  <w:num w:numId="11">
    <w:abstractNumId w:val="9"/>
  </w:num>
  <w:num w:numId="12">
    <w:abstractNumId w:val="13"/>
  </w:num>
  <w:num w:numId="13">
    <w:abstractNumId w:val="12"/>
  </w:num>
  <w:num w:numId="14">
    <w:abstractNumId w:val="5"/>
  </w:num>
  <w:num w:numId="15">
    <w:abstractNumId w:val="10"/>
  </w:num>
  <w:num w:numId="16">
    <w:abstractNumId w:val="1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48D"/>
    <w:rsid w:val="00020DF7"/>
    <w:rsid w:val="00026FC9"/>
    <w:rsid w:val="0004692A"/>
    <w:rsid w:val="0004761F"/>
    <w:rsid w:val="00062E35"/>
    <w:rsid w:val="000747B9"/>
    <w:rsid w:val="00086E01"/>
    <w:rsid w:val="000C120E"/>
    <w:rsid w:val="000E1421"/>
    <w:rsid w:val="0012254B"/>
    <w:rsid w:val="00143A4A"/>
    <w:rsid w:val="00143C06"/>
    <w:rsid w:val="001569C8"/>
    <w:rsid w:val="00157892"/>
    <w:rsid w:val="001615B5"/>
    <w:rsid w:val="0018388E"/>
    <w:rsid w:val="001873C7"/>
    <w:rsid w:val="0019575D"/>
    <w:rsid w:val="001A1319"/>
    <w:rsid w:val="001A53D6"/>
    <w:rsid w:val="001B1A00"/>
    <w:rsid w:val="001B366E"/>
    <w:rsid w:val="001C7181"/>
    <w:rsid w:val="001D2403"/>
    <w:rsid w:val="001E016B"/>
    <w:rsid w:val="001F0E2B"/>
    <w:rsid w:val="00200735"/>
    <w:rsid w:val="0021069D"/>
    <w:rsid w:val="00217C3D"/>
    <w:rsid w:val="00223280"/>
    <w:rsid w:val="002247A6"/>
    <w:rsid w:val="00231F83"/>
    <w:rsid w:val="002376C4"/>
    <w:rsid w:val="00262893"/>
    <w:rsid w:val="00274FDD"/>
    <w:rsid w:val="00275307"/>
    <w:rsid w:val="002A5639"/>
    <w:rsid w:val="002C0F3C"/>
    <w:rsid w:val="002E1BE8"/>
    <w:rsid w:val="002F6426"/>
    <w:rsid w:val="00303BCA"/>
    <w:rsid w:val="00316923"/>
    <w:rsid w:val="0037106B"/>
    <w:rsid w:val="00394BFC"/>
    <w:rsid w:val="00396A4C"/>
    <w:rsid w:val="003A2450"/>
    <w:rsid w:val="003C3654"/>
    <w:rsid w:val="003D5C4F"/>
    <w:rsid w:val="003E4AFB"/>
    <w:rsid w:val="003F1A1E"/>
    <w:rsid w:val="0044799E"/>
    <w:rsid w:val="0045344E"/>
    <w:rsid w:val="004669A2"/>
    <w:rsid w:val="00476313"/>
    <w:rsid w:val="00493F46"/>
    <w:rsid w:val="004B5254"/>
    <w:rsid w:val="004C3739"/>
    <w:rsid w:val="004F1444"/>
    <w:rsid w:val="00554454"/>
    <w:rsid w:val="00560674"/>
    <w:rsid w:val="0057448D"/>
    <w:rsid w:val="00581300"/>
    <w:rsid w:val="005B2E84"/>
    <w:rsid w:val="006042FD"/>
    <w:rsid w:val="0060487F"/>
    <w:rsid w:val="00631E20"/>
    <w:rsid w:val="00643A5E"/>
    <w:rsid w:val="0064787A"/>
    <w:rsid w:val="00647F51"/>
    <w:rsid w:val="006B6E17"/>
    <w:rsid w:val="006F46D1"/>
    <w:rsid w:val="00702E57"/>
    <w:rsid w:val="00713BC9"/>
    <w:rsid w:val="00721C25"/>
    <w:rsid w:val="007477B4"/>
    <w:rsid w:val="0075336B"/>
    <w:rsid w:val="00776219"/>
    <w:rsid w:val="00783095"/>
    <w:rsid w:val="00796932"/>
    <w:rsid w:val="007B1D0E"/>
    <w:rsid w:val="007B2C5B"/>
    <w:rsid w:val="007B5400"/>
    <w:rsid w:val="007B55D3"/>
    <w:rsid w:val="007C7A24"/>
    <w:rsid w:val="00822752"/>
    <w:rsid w:val="0085341C"/>
    <w:rsid w:val="0086499A"/>
    <w:rsid w:val="00885CFE"/>
    <w:rsid w:val="00894CDB"/>
    <w:rsid w:val="008A2FEC"/>
    <w:rsid w:val="008C009C"/>
    <w:rsid w:val="008F67AA"/>
    <w:rsid w:val="00916F21"/>
    <w:rsid w:val="00954306"/>
    <w:rsid w:val="00960F5F"/>
    <w:rsid w:val="00980C25"/>
    <w:rsid w:val="0098319B"/>
    <w:rsid w:val="00991A00"/>
    <w:rsid w:val="009959C8"/>
    <w:rsid w:val="00996E89"/>
    <w:rsid w:val="009B2C22"/>
    <w:rsid w:val="00A077A3"/>
    <w:rsid w:val="00A3711A"/>
    <w:rsid w:val="00A57CA9"/>
    <w:rsid w:val="00A60FBA"/>
    <w:rsid w:val="00A664A6"/>
    <w:rsid w:val="00A9773A"/>
    <w:rsid w:val="00AA6C1B"/>
    <w:rsid w:val="00AD7EB9"/>
    <w:rsid w:val="00AE0CA7"/>
    <w:rsid w:val="00AF0CA0"/>
    <w:rsid w:val="00AF4AA7"/>
    <w:rsid w:val="00B049CC"/>
    <w:rsid w:val="00B13153"/>
    <w:rsid w:val="00B148D4"/>
    <w:rsid w:val="00B1614C"/>
    <w:rsid w:val="00B174F4"/>
    <w:rsid w:val="00B1783C"/>
    <w:rsid w:val="00B413E1"/>
    <w:rsid w:val="00B448A8"/>
    <w:rsid w:val="00B47714"/>
    <w:rsid w:val="00B70113"/>
    <w:rsid w:val="00B80E65"/>
    <w:rsid w:val="00B81884"/>
    <w:rsid w:val="00B820BD"/>
    <w:rsid w:val="00B930FD"/>
    <w:rsid w:val="00BA1CE0"/>
    <w:rsid w:val="00BB30FD"/>
    <w:rsid w:val="00BB3239"/>
    <w:rsid w:val="00BF094A"/>
    <w:rsid w:val="00C06168"/>
    <w:rsid w:val="00C106C4"/>
    <w:rsid w:val="00C562AB"/>
    <w:rsid w:val="00C65CF8"/>
    <w:rsid w:val="00CA5F19"/>
    <w:rsid w:val="00CA6CB5"/>
    <w:rsid w:val="00CD23B3"/>
    <w:rsid w:val="00CE570A"/>
    <w:rsid w:val="00D1597E"/>
    <w:rsid w:val="00D30893"/>
    <w:rsid w:val="00D429BE"/>
    <w:rsid w:val="00D54A69"/>
    <w:rsid w:val="00D60C81"/>
    <w:rsid w:val="00D62395"/>
    <w:rsid w:val="00D63F19"/>
    <w:rsid w:val="00D65711"/>
    <w:rsid w:val="00D65EC4"/>
    <w:rsid w:val="00D92F1F"/>
    <w:rsid w:val="00DB32AE"/>
    <w:rsid w:val="00DC0323"/>
    <w:rsid w:val="00DE5C7A"/>
    <w:rsid w:val="00E00B1E"/>
    <w:rsid w:val="00E03594"/>
    <w:rsid w:val="00E05115"/>
    <w:rsid w:val="00E1430F"/>
    <w:rsid w:val="00E23551"/>
    <w:rsid w:val="00E56F86"/>
    <w:rsid w:val="00E70790"/>
    <w:rsid w:val="00E77DA0"/>
    <w:rsid w:val="00EC26FB"/>
    <w:rsid w:val="00EC3AC6"/>
    <w:rsid w:val="00EE06C3"/>
    <w:rsid w:val="00EE12BE"/>
    <w:rsid w:val="00EE6A58"/>
    <w:rsid w:val="00F35D1D"/>
    <w:rsid w:val="00F37E79"/>
    <w:rsid w:val="00F74151"/>
    <w:rsid w:val="00F81BC4"/>
    <w:rsid w:val="00FB0F37"/>
    <w:rsid w:val="00FB1AB6"/>
    <w:rsid w:val="00FB6EC7"/>
    <w:rsid w:val="00FC3BD1"/>
    <w:rsid w:val="00FC5930"/>
    <w:rsid w:val="00FD0A0F"/>
    <w:rsid w:val="00FE673D"/>
    <w:rsid w:val="00FF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FC7D25"/>
  <w15:docId w15:val="{4CEC0FAD-6A74-4688-8CA1-E00EEE00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1D0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9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3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0FD"/>
  </w:style>
  <w:style w:type="paragraph" w:styleId="Footer">
    <w:name w:val="footer"/>
    <w:basedOn w:val="Normal"/>
    <w:link w:val="FooterChar"/>
    <w:uiPriority w:val="99"/>
    <w:unhideWhenUsed/>
    <w:rsid w:val="00BB3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0FD"/>
  </w:style>
  <w:style w:type="paragraph" w:styleId="BalloonText">
    <w:name w:val="Balloon Text"/>
    <w:basedOn w:val="Normal"/>
    <w:link w:val="BalloonTextChar"/>
    <w:uiPriority w:val="99"/>
    <w:semiHidden/>
    <w:unhideWhenUsed/>
    <w:rsid w:val="00BB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F4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569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E1B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3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4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31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88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0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420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1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9336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2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watch?v=2cg-Uc556-Q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youtube.com/watch?v=lD9tjBUiXs0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0FD7C-3ADC-41FA-B657-5095571C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17C19D90</Template>
  <TotalTime>0</TotalTime>
  <Pages>24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chambers</dc:creator>
  <cp:lastModifiedBy>Sophie Chambers</cp:lastModifiedBy>
  <cp:revision>2</cp:revision>
  <cp:lastPrinted>2020-05-15T10:37:00Z</cp:lastPrinted>
  <dcterms:created xsi:type="dcterms:W3CDTF">2020-07-06T12:11:00Z</dcterms:created>
  <dcterms:modified xsi:type="dcterms:W3CDTF">2020-07-06T12:11:00Z</dcterms:modified>
</cp:coreProperties>
</file>