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C6163" w14:textId="77777777" w:rsidR="00EC3AC6" w:rsidRDefault="00EC3AC6" w:rsidP="00BB30FD">
      <w:pPr>
        <w:rPr>
          <w:b/>
          <w:sz w:val="32"/>
          <w:szCs w:val="32"/>
        </w:rPr>
      </w:pPr>
    </w:p>
    <w:p w14:paraId="75BC8431" w14:textId="5AC88E3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West Cornforth Primary School</w:t>
      </w:r>
    </w:p>
    <w:p w14:paraId="79D8F61D" w14:textId="618A40AE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Home</w:t>
      </w:r>
      <w:r w:rsidR="00E00B1E">
        <w:rPr>
          <w:rFonts w:ascii="SassoonPrimaryInfant" w:hAnsi="SassoonPrimaryInfant"/>
          <w:b/>
          <w:sz w:val="56"/>
          <w:szCs w:val="56"/>
        </w:rPr>
        <w:t>/School</w:t>
      </w:r>
      <w:r w:rsidRPr="004669A2">
        <w:rPr>
          <w:rFonts w:ascii="SassoonPrimaryInfant" w:hAnsi="SassoonPrimaryInfant"/>
          <w:b/>
          <w:sz w:val="56"/>
          <w:szCs w:val="56"/>
        </w:rPr>
        <w:t xml:space="preserve"> Learning Pack</w:t>
      </w:r>
    </w:p>
    <w:p w14:paraId="6EE8F5B5" w14:textId="5D73ECA9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46FD8D38" w14:textId="434B02B6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22912" behindDoc="0" locked="0" layoutInCell="1" allowOverlap="1" wp14:anchorId="65E8F719" wp14:editId="004D441C">
            <wp:simplePos x="0" y="0"/>
            <wp:positionH relativeFrom="margin">
              <wp:posOffset>1605847</wp:posOffset>
            </wp:positionH>
            <wp:positionV relativeFrom="margin">
              <wp:posOffset>2446260</wp:posOffset>
            </wp:positionV>
            <wp:extent cx="2792095" cy="2792095"/>
            <wp:effectExtent l="0" t="0" r="0" b="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38F8" w14:textId="1C89CD4F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496D7C8" w14:textId="1B56500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3E080340" w14:textId="50F2440C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7917B3A6" w14:textId="1D53F30C" w:rsidR="00EC3AC6" w:rsidRPr="004669A2" w:rsidRDefault="00EC3AC6" w:rsidP="00EC3AC6">
      <w:pPr>
        <w:rPr>
          <w:rFonts w:ascii="SassoonPrimaryInfant" w:hAnsi="SassoonPrimaryInfant"/>
          <w:b/>
          <w:sz w:val="56"/>
          <w:szCs w:val="56"/>
        </w:rPr>
      </w:pPr>
    </w:p>
    <w:p w14:paraId="4802FA41" w14:textId="07475CE7" w:rsidR="00EC3AC6" w:rsidRPr="004669A2" w:rsidRDefault="00EC3AC6" w:rsidP="004669A2">
      <w:pPr>
        <w:rPr>
          <w:rFonts w:ascii="SassoonPrimaryInfant" w:hAnsi="SassoonPrimaryInfant"/>
          <w:b/>
          <w:sz w:val="56"/>
          <w:szCs w:val="56"/>
        </w:rPr>
      </w:pPr>
    </w:p>
    <w:p w14:paraId="5C747FAF" w14:textId="69A52408" w:rsidR="00EC3AC6" w:rsidRPr="004669A2" w:rsidRDefault="00062E35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Summer </w:t>
      </w:r>
      <w:r w:rsidR="004669A2">
        <w:rPr>
          <w:rFonts w:ascii="SassoonPrimaryInfant" w:hAnsi="SassoonPrimaryInfant"/>
          <w:b/>
          <w:sz w:val="56"/>
          <w:szCs w:val="56"/>
        </w:rPr>
        <w:t xml:space="preserve">2 </w:t>
      </w:r>
      <w:r w:rsidR="00EC3AC6" w:rsidRPr="004669A2">
        <w:rPr>
          <w:rFonts w:ascii="SassoonPrimaryInfant" w:hAnsi="SassoonPrimaryInfant"/>
          <w:b/>
          <w:sz w:val="56"/>
          <w:szCs w:val="56"/>
        </w:rPr>
        <w:t xml:space="preserve">Week </w:t>
      </w:r>
      <w:r w:rsidR="007B1D0E">
        <w:rPr>
          <w:rFonts w:ascii="SassoonPrimaryInfant" w:hAnsi="SassoonPrimaryInfant"/>
          <w:b/>
          <w:sz w:val="56"/>
          <w:szCs w:val="56"/>
        </w:rPr>
        <w:t>3</w:t>
      </w:r>
    </w:p>
    <w:p w14:paraId="5969331D" w14:textId="1DFF327E" w:rsidR="00D429BE" w:rsidRPr="004669A2" w:rsidRDefault="004669A2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WB: </w:t>
      </w:r>
      <w:r w:rsidR="007B1D0E">
        <w:rPr>
          <w:rFonts w:ascii="SassoonPrimaryInfant" w:hAnsi="SassoonPrimaryInfant"/>
          <w:b/>
          <w:sz w:val="56"/>
          <w:szCs w:val="56"/>
        </w:rPr>
        <w:t>15</w:t>
      </w:r>
      <w:r w:rsidRPr="004669A2">
        <w:rPr>
          <w:rFonts w:ascii="SassoonPrimaryInfant" w:hAnsi="SassoonPrimaryInfant"/>
          <w:b/>
          <w:sz w:val="56"/>
          <w:szCs w:val="56"/>
        </w:rPr>
        <w:t>.6</w:t>
      </w:r>
      <w:r w:rsidR="00EC3AC6" w:rsidRPr="004669A2">
        <w:rPr>
          <w:rFonts w:ascii="SassoonPrimaryInfant" w:hAnsi="SassoonPrimaryInfant"/>
          <w:b/>
          <w:sz w:val="56"/>
          <w:szCs w:val="56"/>
        </w:rPr>
        <w:t>.20</w:t>
      </w:r>
    </w:p>
    <w:p w14:paraId="0427E8CB" w14:textId="77777777" w:rsidR="00D429BE" w:rsidRPr="004669A2" w:rsidRDefault="00D429BE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0A1133D" w14:textId="5D8A8E7A" w:rsidR="00B148D4" w:rsidRDefault="00D429BE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  <w:r w:rsidRPr="004669A2">
        <w:rPr>
          <w:rFonts w:ascii="SassoonPrimaryInfant" w:hAnsi="SassoonPrimaryInfant"/>
          <w:i/>
          <w:sz w:val="32"/>
          <w:szCs w:val="32"/>
        </w:rPr>
        <w:t xml:space="preserve">Note: Remember to refer to the Year 1 weekly overview plan for further details on each task. As </w:t>
      </w:r>
      <w:r w:rsidR="001D2403" w:rsidRPr="004669A2">
        <w:rPr>
          <w:rFonts w:ascii="SassoonPrimaryInfant" w:hAnsi="SassoonPrimaryInfant"/>
          <w:i/>
          <w:sz w:val="32"/>
          <w:szCs w:val="32"/>
        </w:rPr>
        <w:t>always,</w:t>
      </w:r>
      <w:r w:rsidRPr="004669A2">
        <w:rPr>
          <w:rFonts w:ascii="SassoonPrimaryInfant" w:hAnsi="SassoonPrimaryInfant"/>
          <w:i/>
          <w:sz w:val="32"/>
          <w:szCs w:val="32"/>
        </w:rPr>
        <w:t xml:space="preserve"> the plan will be sent via class dojo and shared on the school website. </w:t>
      </w:r>
    </w:p>
    <w:p w14:paraId="384A8D09" w14:textId="77777777" w:rsidR="00B148D4" w:rsidRDefault="00B148D4" w:rsidP="00B148D4">
      <w:pPr>
        <w:rPr>
          <w:rFonts w:ascii="SassoonPrimaryInfant" w:hAnsi="SassoonPrimaryInfant"/>
          <w:b/>
          <w:sz w:val="32"/>
          <w:szCs w:val="32"/>
        </w:rPr>
      </w:pPr>
    </w:p>
    <w:p w14:paraId="5682D15E" w14:textId="3BF9EF03" w:rsidR="007B1D0E" w:rsidRPr="00C106C4" w:rsidRDefault="0019575D" w:rsidP="00BB30FD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27008" behindDoc="0" locked="0" layoutInCell="1" allowOverlap="1" wp14:anchorId="0A932062" wp14:editId="2F3AA171">
            <wp:simplePos x="0" y="0"/>
            <wp:positionH relativeFrom="margin">
              <wp:posOffset>981075</wp:posOffset>
            </wp:positionH>
            <wp:positionV relativeFrom="margin">
              <wp:posOffset>805180</wp:posOffset>
            </wp:positionV>
            <wp:extent cx="3413125" cy="5504180"/>
            <wp:effectExtent l="2223" t="0" r="0" b="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/>
                    <a:stretch/>
                  </pic:blipFill>
                  <pic:spPr bwMode="auto">
                    <a:xfrm rot="5400000">
                      <a:off x="0" y="0"/>
                      <a:ext cx="3413125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D0E" w:rsidRPr="004669A2">
        <w:rPr>
          <w:rFonts w:ascii="SassoonPrimaryInfant" w:hAnsi="SassoonPrimaryInfant"/>
          <w:b/>
          <w:sz w:val="32"/>
          <w:szCs w:val="32"/>
        </w:rPr>
        <w:t>English</w:t>
      </w:r>
      <w:r w:rsidR="00C106C4">
        <w:rPr>
          <w:rFonts w:ascii="SassoonPrimaryInfant" w:hAnsi="SassoonPrimaryInfant"/>
          <w:b/>
          <w:sz w:val="32"/>
          <w:szCs w:val="32"/>
        </w:rPr>
        <w:t xml:space="preserve">- </w:t>
      </w:r>
      <w:r w:rsidR="007B1D0E">
        <w:rPr>
          <w:rFonts w:ascii="SassoonPrimaryInfant" w:hAnsi="SassoonPrimaryInfant"/>
          <w:b/>
          <w:sz w:val="32"/>
          <w:szCs w:val="32"/>
        </w:rPr>
        <w:t xml:space="preserve">Monday First Task- </w:t>
      </w:r>
      <w:r w:rsidR="007B1D0E">
        <w:rPr>
          <w:rFonts w:ascii="SassoonPrimaryInfant" w:hAnsi="SassoonPrimaryInfant"/>
          <w:bCs/>
          <w:sz w:val="32"/>
          <w:szCs w:val="32"/>
        </w:rPr>
        <w:t xml:space="preserve">Recap the key parts of your story by looking back at the story map/plan you completed last week. </w:t>
      </w:r>
      <w:r>
        <w:rPr>
          <w:rFonts w:ascii="SassoonPrimaryInfant" w:hAnsi="SassoonPrimaryInfant"/>
          <w:bCs/>
          <w:sz w:val="32"/>
          <w:szCs w:val="32"/>
        </w:rPr>
        <w:t xml:space="preserve">Add any detail needed. Think about recreating a more detailed map/plan on a large sheet of paper. </w:t>
      </w:r>
    </w:p>
    <w:p w14:paraId="679D57DC" w14:textId="0F45D2FC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  <w:bookmarkStart w:id="0" w:name="_GoBack"/>
      <w:bookmarkEnd w:id="0"/>
    </w:p>
    <w:p w14:paraId="369EAF3C" w14:textId="03A3F00C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48C917E8" w14:textId="2E4BD1B3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5250F028" w14:textId="2639B799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E6425D5" w14:textId="3C3F4A56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1674B4EC" w14:textId="16878956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38D7D946" w14:textId="115C958D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4EBF7281" w14:textId="14F208DA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753E2D89" w14:textId="49A3A84C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76AB76B0" w14:textId="76772F07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1DC5382C" w14:textId="3208AF13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05DBCA2A" w14:textId="675AE745" w:rsidR="007B1D0E" w:rsidRDefault="007B1D0E" w:rsidP="007B1D0E">
      <w:pPr>
        <w:rPr>
          <w:rFonts w:ascii="SassoonPrimaryInfant" w:hAnsi="SassoonPrimaryInfant"/>
          <w:bCs/>
          <w:sz w:val="32"/>
          <w:szCs w:val="32"/>
        </w:rPr>
      </w:pPr>
      <w:r w:rsidRPr="004669A2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BE76EE5" wp14:editId="77503986">
                <wp:simplePos x="0" y="0"/>
                <wp:positionH relativeFrom="column">
                  <wp:posOffset>47501</wp:posOffset>
                </wp:positionH>
                <wp:positionV relativeFrom="paragraph">
                  <wp:posOffset>8217725</wp:posOffset>
                </wp:positionV>
                <wp:extent cx="1377126" cy="498763"/>
                <wp:effectExtent l="0" t="0" r="1397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126" cy="498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673EAA" w14:textId="77777777" w:rsidR="00FC5930" w:rsidRDefault="00FC5930" w:rsidP="007B1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E76E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647.05pt;width:108.45pt;height:39.2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" fillcolor="white [3201]" strokecolor="white [3212]" strokeweight=".5pt">
                <v:textbox>
                  <w:txbxContent>
                    <w:p w14:paraId="1A673EAA" w14:textId="77777777" w:rsidR="00FC5930" w:rsidRDefault="00FC5930" w:rsidP="007B1D0E"/>
                  </w:txbxContent>
                </v:textbox>
              </v:shape>
            </w:pict>
          </mc:Fallback>
        </mc:AlternateContent>
      </w:r>
      <w:r w:rsidRPr="004669A2">
        <w:rPr>
          <w:rFonts w:ascii="SassoonPrimaryInfant" w:hAnsi="SassoonPrimaryInfant"/>
          <w:b/>
          <w:sz w:val="32"/>
          <w:szCs w:val="32"/>
        </w:rPr>
        <w:t>English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19575D">
        <w:rPr>
          <w:rFonts w:ascii="SassoonPrimaryInfant" w:hAnsi="SassoonPrimaryInfant"/>
          <w:b/>
          <w:sz w:val="32"/>
          <w:szCs w:val="32"/>
        </w:rPr>
        <w:t>Tuesday</w:t>
      </w:r>
      <w:r>
        <w:rPr>
          <w:rFonts w:ascii="SassoonPrimaryInfant" w:hAnsi="SassoonPrimaryInfant"/>
          <w:b/>
          <w:sz w:val="32"/>
          <w:szCs w:val="32"/>
        </w:rPr>
        <w:t xml:space="preserve"> to </w:t>
      </w:r>
      <w:r w:rsidR="0019575D">
        <w:rPr>
          <w:rFonts w:ascii="SassoonPrimaryInfant" w:hAnsi="SassoonPrimaryInfant"/>
          <w:b/>
          <w:sz w:val="32"/>
          <w:szCs w:val="32"/>
        </w:rPr>
        <w:t>Thursday</w:t>
      </w:r>
      <w:r>
        <w:rPr>
          <w:rFonts w:ascii="SassoonPrimaryInfant" w:hAnsi="SassoonPrimaryInfant"/>
          <w:b/>
          <w:sz w:val="32"/>
          <w:szCs w:val="32"/>
        </w:rPr>
        <w:t xml:space="preserve"> -Dinosaur adventure story writing template. </w:t>
      </w:r>
      <w:r w:rsidRPr="007B1D0E">
        <w:rPr>
          <w:rFonts w:ascii="SassoonPrimaryInfant" w:hAnsi="SassoonPrimaryInfant"/>
          <w:bCs/>
          <w:sz w:val="32"/>
          <w:szCs w:val="32"/>
        </w:rPr>
        <w:t>This is an ongoing weekly task.</w:t>
      </w:r>
      <w:r>
        <w:rPr>
          <w:rFonts w:ascii="SassoonPrimaryInfant" w:hAnsi="SassoonPrimaryInfant"/>
          <w:bCs/>
          <w:sz w:val="32"/>
          <w:szCs w:val="32"/>
        </w:rPr>
        <w:t xml:space="preserve"> Please take your time to make your story as detailed and interesting as possible.</w:t>
      </w:r>
    </w:p>
    <w:p w14:paraId="7AF16972" w14:textId="77777777" w:rsidR="007B1D0E" w:rsidRDefault="007B1D0E" w:rsidP="00BB30FD">
      <w:pPr>
        <w:rPr>
          <w:rFonts w:ascii="SassoonPrimaryInfant" w:hAnsi="SassoonPrimaryInfant"/>
          <w:b/>
          <w:sz w:val="32"/>
          <w:szCs w:val="32"/>
        </w:rPr>
      </w:pPr>
    </w:p>
    <w:p w14:paraId="1231437F" w14:textId="173AC9ED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  <w:r w:rsidRPr="007B1D0E">
        <w:rPr>
          <w:rFonts w:ascii="SassoonPrimaryInfant" w:hAnsi="SassoonPrimaryInfant"/>
          <w:b/>
          <w:sz w:val="32"/>
          <w:szCs w:val="32"/>
        </w:rPr>
        <w:t>Friday Task-</w:t>
      </w:r>
      <w:r w:rsidR="0019575D" w:rsidRPr="0019575D">
        <w:rPr>
          <w:rFonts w:ascii="SassoonPrimaryInfant" w:hAnsi="SassoonPrimaryInfant"/>
          <w:bCs/>
          <w:sz w:val="32"/>
          <w:szCs w:val="32"/>
        </w:rPr>
        <w:t xml:space="preserve"> </w:t>
      </w:r>
      <w:r w:rsidR="0019575D">
        <w:rPr>
          <w:rFonts w:ascii="SassoonPrimaryInfant" w:hAnsi="SassoonPrimaryInfant"/>
          <w:bCs/>
          <w:sz w:val="32"/>
          <w:szCs w:val="32"/>
        </w:rPr>
        <w:t xml:space="preserve">Take the time to read through and edit and improve your dinosaur adventure story. </w:t>
      </w:r>
      <w:r w:rsidRPr="007B1D0E">
        <w:rPr>
          <w:rFonts w:ascii="SassoonPrimaryInfant" w:hAnsi="SassoonPrimaryInfant"/>
          <w:bCs/>
          <w:sz w:val="32"/>
          <w:szCs w:val="32"/>
        </w:rPr>
        <w:t xml:space="preserve"> Use the blank pages to make a front and back cover for your story and attach your pages together to make a ‘real’ story book. </w:t>
      </w:r>
      <w:r w:rsidRPr="007B1D0E">
        <w:rPr>
          <w:rFonts w:ascii="SassoonPrimaryInfant" w:hAnsi="SassoonPrimaryInfant"/>
          <w:b/>
          <w:sz w:val="32"/>
          <w:szCs w:val="32"/>
        </w:rPr>
        <w:t>What will your front cover include? What will the title of your adventure story be? Who is the author?</w:t>
      </w:r>
      <w:r>
        <w:rPr>
          <w:rFonts w:ascii="SassoonPrimaryInfant" w:hAnsi="SassoonPrimaryInfant"/>
          <w:bCs/>
          <w:sz w:val="32"/>
          <w:szCs w:val="32"/>
        </w:rPr>
        <w:t xml:space="preserve"> </w:t>
      </w:r>
      <w:r w:rsidRPr="007B1D0E">
        <w:rPr>
          <w:rFonts w:ascii="SassoonPrimaryInfant" w:hAnsi="SassoonPrimaryInfant"/>
          <w:bCs/>
          <w:sz w:val="32"/>
          <w:szCs w:val="32"/>
        </w:rPr>
        <w:t xml:space="preserve"> </w:t>
      </w:r>
    </w:p>
    <w:p w14:paraId="51832C55" w14:textId="3048A23B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6D8473BE" w14:textId="08384DCC" w:rsidR="007B1D0E" w:rsidRDefault="00DB32AE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0D4B3F" wp14:editId="5BBBD139">
                <wp:simplePos x="0" y="0"/>
                <wp:positionH relativeFrom="column">
                  <wp:posOffset>0</wp:posOffset>
                </wp:positionH>
                <wp:positionV relativeFrom="paragraph">
                  <wp:posOffset>8069580</wp:posOffset>
                </wp:positionV>
                <wp:extent cx="1691640" cy="594360"/>
                <wp:effectExtent l="0" t="0" r="2286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D5563E" w14:textId="77777777" w:rsidR="00FC5930" w:rsidRDefault="00FC59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D4B3F" id="Text Box 28" o:spid="_x0000_s1027" type="#_x0000_t202" style="position:absolute;margin-left:0;margin-top:635.4pt;width:133.2pt;height:46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" fillcolor="white [3201]" strokecolor="white [3212]" strokeweight=".5pt">
                <v:textbox>
                  <w:txbxContent>
                    <w:p w14:paraId="5ED5563E" w14:textId="77777777" w:rsidR="00FC5930" w:rsidRDefault="00FC5930"/>
                  </w:txbxContent>
                </v:textbox>
              </v:shape>
            </w:pict>
          </mc:Fallback>
        </mc:AlternateContent>
      </w:r>
      <w:r w:rsidR="007B1D0E" w:rsidRPr="004669A2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72667E0E" wp14:editId="4F56682C">
            <wp:simplePos x="0" y="0"/>
            <wp:positionH relativeFrom="margin">
              <wp:posOffset>-653415</wp:posOffset>
            </wp:positionH>
            <wp:positionV relativeFrom="margin">
              <wp:posOffset>-457835</wp:posOffset>
            </wp:positionV>
            <wp:extent cx="7065010" cy="9731375"/>
            <wp:effectExtent l="0" t="0" r="254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010" cy="973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4B32B" w14:textId="69D66C5F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2993BC0B" wp14:editId="40E7527A">
                <wp:simplePos x="0" y="0"/>
                <wp:positionH relativeFrom="column">
                  <wp:posOffset>-631371</wp:posOffset>
                </wp:positionH>
                <wp:positionV relativeFrom="paragraph">
                  <wp:posOffset>-849086</wp:posOffset>
                </wp:positionV>
                <wp:extent cx="7064375" cy="10297795"/>
                <wp:effectExtent l="0" t="0" r="3175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10297795"/>
                          <a:chOff x="0" y="0"/>
                          <a:chExt cx="7064375" cy="102977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75" cy="1029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696685" y="1306286"/>
                            <a:ext cx="5609590" cy="82513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45E15E3" w14:textId="7FD88540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92E1782" w14:textId="487A715E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409F6B2F" w14:textId="3EDFD1A0" w:rsidR="00FC5930" w:rsidRDefault="00FC5930" w:rsidP="00B148D4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B79C204" w14:textId="7914D397" w:rsidR="00FC5930" w:rsidRDefault="00FC5930" w:rsidP="00B148D4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F063447" w14:textId="1C105B57" w:rsidR="00FC5930" w:rsidRDefault="00FC5930" w:rsidP="00B148D4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49891041" w14:textId="77777777" w:rsidR="00FC5930" w:rsidRPr="004669A2" w:rsidRDefault="00FC5930" w:rsidP="007B55D3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A8CE063" w14:textId="77777777" w:rsidR="00FC5930" w:rsidRPr="004669A2" w:rsidRDefault="00FC5930" w:rsidP="00B148D4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3BC0B" id="Group 10" o:spid="_x0000_s1028" style="position:absolute;margin-left:-49.7pt;margin-top:-66.85pt;width:556.25pt;height:810.85pt;z-index:251628032" coordsize="70643,10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width:70643;height:10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">
                  <v:imagedata r:id="rId10" o:title=""/>
                  <v:path arrowok="t"/>
                </v:shape>
                <v:shape id="_x0000_s1030" type="#_x0000_t202" style="position:absolute;left:6966;top:13062;width:56096;height:8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INwwAAANoAAAAPAAAAZHJzL2Rvd25yZXYueG1sRI9fa8JA&#10;EMTfC/0OxxZ8q5dWqS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t03CDcMAAADaAAAADwAA&#10;AAAAAAAAAAAAAAAHAgAAZHJzL2Rvd25yZXYueG1sUEsFBgAAAAADAAMAtwAAAPcCAAAAAA==&#10;" fillcolor="white [3201]" strokecolor="white [3212]" strokeweight=".5pt">
                  <v:textbox>
                    <w:txbxContent>
                      <w:p w14:paraId="245E15E3" w14:textId="7FD88540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692E1782" w14:textId="487A715E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  <w:p w14:paraId="409F6B2F" w14:textId="3EDFD1A0" w:rsidR="00FC5930" w:rsidRDefault="00FC5930" w:rsidP="00B148D4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B79C204" w14:textId="7914D397" w:rsidR="00FC5930" w:rsidRDefault="00FC5930" w:rsidP="00B148D4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F063447" w14:textId="1C105B57" w:rsidR="00FC5930" w:rsidRDefault="00FC5930" w:rsidP="00B148D4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49891041" w14:textId="77777777" w:rsidR="00FC5930" w:rsidRPr="004669A2" w:rsidRDefault="00FC5930" w:rsidP="007B55D3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A8CE063" w14:textId="77777777" w:rsidR="00FC5930" w:rsidRPr="004669A2" w:rsidRDefault="00FC5930" w:rsidP="00B148D4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0B02FB" w14:textId="02F2BBFD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3AD7D195" w14:textId="04901A4C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74D8EEE" w14:textId="65711893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3EC8B09F" w14:textId="342C88D9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B8AB271" w14:textId="47E05C24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4287D771" w14:textId="4A7AD3B2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506CA67E" w14:textId="733C19CB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63B681C5" w14:textId="6B9D5AAD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0EAC7F35" w14:textId="0A98DE83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59CFB4B" w14:textId="12612C76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34F377E5" w14:textId="7B4B5B8A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1503A4B0" w14:textId="77777777" w:rsidR="007B1D0E" w:rsidRPr="00B148D4" w:rsidRDefault="007B1D0E" w:rsidP="00BB30FD">
      <w:pPr>
        <w:rPr>
          <w:rFonts w:ascii="SassoonPrimaryInfant" w:hAnsi="SassoonPrimaryInfant"/>
          <w:i/>
          <w:sz w:val="32"/>
          <w:szCs w:val="32"/>
        </w:rPr>
      </w:pPr>
    </w:p>
    <w:p w14:paraId="2C7AAD62" w14:textId="30D1ACC0" w:rsidR="00B820BD" w:rsidRPr="0075336B" w:rsidRDefault="00B820BD" w:rsidP="006F46D1">
      <w:pPr>
        <w:rPr>
          <w:rFonts w:ascii="SassoonPrimaryInfant" w:hAnsi="SassoonPrimaryInfant"/>
          <w:b/>
          <w:sz w:val="32"/>
          <w:szCs w:val="32"/>
        </w:rPr>
      </w:pPr>
    </w:p>
    <w:p w14:paraId="51F841FC" w14:textId="1BCEEFD2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49180D6" w14:textId="36ACEADA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3E6B0F2" w14:textId="215FBE4E" w:rsidR="007B2C5B" w:rsidRPr="007B2C5B" w:rsidRDefault="007B2C5B" w:rsidP="00980C25">
      <w:pPr>
        <w:rPr>
          <w:rFonts w:ascii="SassoonPrimaryInfant" w:hAnsi="SassoonPrimaryInfant"/>
          <w:b/>
          <w:sz w:val="44"/>
          <w:szCs w:val="44"/>
        </w:rPr>
      </w:pPr>
    </w:p>
    <w:p w14:paraId="4AF768A1" w14:textId="4C6EF848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F5111D7" w14:textId="2192A2A6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3475BEB5" w14:textId="00463CAE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5D8ED17" w14:textId="25E90D40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E284E9A" w14:textId="459B897C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CB8722A" w14:textId="63799409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3753619" w14:textId="5E73CE65" w:rsidR="007B55D3" w:rsidRDefault="003E4AFB" w:rsidP="00476313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23FA0BFA" wp14:editId="0553DAC8">
                <wp:simplePos x="0" y="0"/>
                <wp:positionH relativeFrom="margin">
                  <wp:align>center</wp:align>
                </wp:positionH>
                <wp:positionV relativeFrom="paragraph">
                  <wp:posOffset>-727075</wp:posOffset>
                </wp:positionV>
                <wp:extent cx="7064375" cy="10297795"/>
                <wp:effectExtent l="0" t="0" r="3175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10297795"/>
                          <a:chOff x="0" y="0"/>
                          <a:chExt cx="7064375" cy="1029779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75" cy="1029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696685" y="1306286"/>
                            <a:ext cx="5609590" cy="82513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3AF9994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02A36EAD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52D9A742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02F2629A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7BD6D56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9184959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23C2A24B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A0BFA" id="Group 11" o:spid="_x0000_s1031" style="position:absolute;margin-left:0;margin-top:-57.25pt;width:556.25pt;height:810.85pt;z-index:251630080;mso-position-horizontal:center;mso-position-horizontal-relative:margin" coordsize="70643,10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">
                <v:shape id="Picture 12" o:spid="_x0000_s1032" type="#_x0000_t75" style="position:absolute;width:70643;height:10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">
                  <v:imagedata r:id="rId10" o:title=""/>
                  <v:path arrowok="t"/>
                </v:shape>
                <v:shape id="Text Box 13" o:spid="_x0000_s1033" type="#_x0000_t202" style="position:absolute;left:6966;top:13062;width:56096;height:8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" fillcolor="white [3201]" strokecolor="white [3212]" strokeweight=".5pt">
                  <v:textbox>
                    <w:txbxContent>
                      <w:p w14:paraId="03AF9994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02A36EAD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  <w:p w14:paraId="52D9A742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02F2629A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7BD6D56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9184959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23C2A24B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D126D0" w14:textId="3D93A760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386C0C7" w14:textId="0E5B4507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BD01DC0" w14:textId="62325E59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527C079" w14:textId="4E5F3E0C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8FC954C" w14:textId="11768011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5F82D0FE" w14:textId="03A0E9AE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C46BF92" w14:textId="1E3CB85A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3CB520E5" w14:textId="764583DA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3E858249" w14:textId="22E40110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00994C9" w14:textId="18B446F5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EBF6879" w14:textId="2002CBD7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E9C0E5D" w14:textId="5291361E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5919E61" w14:textId="15ECF0EB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4659BD4" w14:textId="08DAB504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8B5FD94" w14:textId="5268BE59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52EDD28" w14:textId="3C973182" w:rsidR="0085341C" w:rsidRDefault="0085341C" w:rsidP="007B1D0E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sz w:val="32"/>
          <w:szCs w:val="32"/>
        </w:rPr>
        <w:t xml:space="preserve"> </w:t>
      </w:r>
    </w:p>
    <w:p w14:paraId="15EC11E8" w14:textId="47D1A89D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  <w:bookmarkStart w:id="1" w:name="_Hlk40367047"/>
    </w:p>
    <w:p w14:paraId="367C86B1" w14:textId="070E78BF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7E5F4EC2" w14:textId="6FAD9677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0E73D21" w14:textId="77777777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06993BA" w14:textId="77777777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6E154688" w14:textId="77777777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485CE1CC" w14:textId="0CA7D360" w:rsidR="00262893" w:rsidRDefault="003E4AFB" w:rsidP="008F67AA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3071472D" wp14:editId="7CFCD091">
                <wp:simplePos x="0" y="0"/>
                <wp:positionH relativeFrom="margin">
                  <wp:align>center</wp:align>
                </wp:positionH>
                <wp:positionV relativeFrom="paragraph">
                  <wp:posOffset>-579120</wp:posOffset>
                </wp:positionV>
                <wp:extent cx="7064375" cy="10297795"/>
                <wp:effectExtent l="0" t="0" r="3175" b="825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10297795"/>
                          <a:chOff x="0" y="0"/>
                          <a:chExt cx="7064375" cy="1029779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75" cy="1029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696685" y="1306286"/>
                            <a:ext cx="5609590" cy="82513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D1E32CE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A8FD1D0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7A71159D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5F572E61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E9B334E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130BF8AD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4D4FC74F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1472D" id="Group 16" o:spid="_x0000_s1034" style="position:absolute;margin-left:0;margin-top:-45.6pt;width:556.25pt;height:810.85pt;z-index:251631104;mso-position-horizontal:center;mso-position-horizontal-relative:margin" coordsize="70643,10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">
                <v:shape id="Picture 17" o:spid="_x0000_s1035" type="#_x0000_t75" style="position:absolute;width:70643;height:10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">
                  <v:imagedata r:id="rId10" o:title=""/>
                  <v:path arrowok="t"/>
                </v:shape>
                <v:shape id="Text Box 21" o:spid="_x0000_s1036" type="#_x0000_t202" style="position:absolute;left:6966;top:13062;width:56096;height:8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" fillcolor="white [3201]" strokecolor="white [3212]" strokeweight=".5pt">
                  <v:textbox>
                    <w:txbxContent>
                      <w:p w14:paraId="2D1E32CE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7A8FD1D0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  <w:p w14:paraId="7A71159D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5F572E61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E9B334E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130BF8AD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4D4FC74F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D15937" w14:textId="58165F28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4BBDE12D" w14:textId="591632B5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54F2033" w14:textId="18B9AC83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261BDD5B" w14:textId="24EF554B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40D0164A" w14:textId="09F3FA31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6FD1CD17" w14:textId="5EB5DA66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1885C64" w14:textId="674D19EE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13E8A2BF" w14:textId="5EB82BD0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5A75ADC4" w14:textId="6F9824EC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3ACD6114" w14:textId="7412131B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7473E0A7" w14:textId="1C7E4B99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3426F9D6" w14:textId="564B44A2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2094D60B" w14:textId="08E419A6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31B8AAE1" w14:textId="14804EB6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19584ED9" w14:textId="6BD58D2E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7A96204F" w14:textId="6C62679D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52E8BF51" w14:textId="30987CEA" w:rsidR="00FF2872" w:rsidRDefault="00FF2872" w:rsidP="008F67AA">
      <w:pPr>
        <w:rPr>
          <w:rFonts w:ascii="SassoonPrimaryInfant" w:hAnsi="SassoonPrimaryInfant"/>
          <w:b/>
          <w:sz w:val="32"/>
          <w:szCs w:val="32"/>
        </w:rPr>
      </w:pPr>
    </w:p>
    <w:bookmarkEnd w:id="1"/>
    <w:p w14:paraId="00F5B95B" w14:textId="4245F144" w:rsidR="004B5254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0DF138D5" w14:textId="1CF9953C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2FF3B31C" w14:textId="6AE8B55E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192A2D4C" w14:textId="42DCBCFF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024842DC" w14:textId="3B4C79A1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1BEA5012" w14:textId="4132E4A9" w:rsidR="00223280" w:rsidRDefault="00223280" w:rsidP="00D60C81">
      <w:pPr>
        <w:rPr>
          <w:rFonts w:ascii="SassoonPrimaryInfant" w:hAnsi="SassoonPrimaryInfant"/>
          <w:noProof/>
          <w:lang w:eastAsia="en-GB"/>
        </w:rPr>
      </w:pPr>
    </w:p>
    <w:p w14:paraId="545320C6" w14:textId="5B8F0545" w:rsidR="00223280" w:rsidRDefault="00223280" w:rsidP="00D60C81">
      <w:pPr>
        <w:rPr>
          <w:rFonts w:ascii="SassoonPrimaryInfant" w:hAnsi="SassoonPrimaryInfant"/>
          <w:noProof/>
          <w:lang w:eastAsia="en-GB"/>
        </w:rPr>
      </w:pPr>
    </w:p>
    <w:p w14:paraId="2B98CFF4" w14:textId="468203EC" w:rsidR="004B5254" w:rsidRDefault="00C106C4" w:rsidP="00D60C81">
      <w:pPr>
        <w:rPr>
          <w:rFonts w:ascii="SassoonPrimaryInfant" w:hAnsi="SassoonPrimaryInfant"/>
          <w:noProof/>
          <w:lang w:eastAsia="en-GB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E1BE744" wp14:editId="09DA476F">
                <wp:simplePos x="0" y="0"/>
                <wp:positionH relativeFrom="margin">
                  <wp:align>center</wp:align>
                </wp:positionH>
                <wp:positionV relativeFrom="paragraph">
                  <wp:posOffset>-911692</wp:posOffset>
                </wp:positionV>
                <wp:extent cx="7064375" cy="10297795"/>
                <wp:effectExtent l="0" t="0" r="3175" b="82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10297795"/>
                          <a:chOff x="-252249" y="-378372"/>
                          <a:chExt cx="7064375" cy="1029779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2249" y="-378372"/>
                            <a:ext cx="7064375" cy="1029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319251" y="801790"/>
                            <a:ext cx="5829369" cy="83295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763F04C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</w:t>
                              </w: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00069085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16E2E9ED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1A34F800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7D1AE365" w14:textId="77777777" w:rsidR="00FC5930" w:rsidRDefault="00FC5930" w:rsidP="007B1D0E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0B9287B5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0F6CEF51" w14:textId="77777777" w:rsidR="00FC5930" w:rsidRPr="004669A2" w:rsidRDefault="00FC5930" w:rsidP="007B1D0E">
                              <w:pPr>
                                <w:rPr>
                                  <w:rFonts w:ascii="SassoonPrimaryInfant" w:hAnsi="SassoonPrimaryInfant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E744" id="Group 23" o:spid="_x0000_s1037" style="position:absolute;margin-left:0;margin-top:-71.8pt;width:556.25pt;height:810.85pt;z-index:251632128;mso-position-horizontal:center;mso-position-horizontal-relative:margin" coordorigin="-2522,-3783" coordsize="70643,10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">
                <v:shape id="Picture 24" o:spid="_x0000_s1038" type="#_x0000_t75" style="position:absolute;left:-2522;top:-3783;width:70643;height:10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">
                  <v:imagedata r:id="rId10" o:title=""/>
                  <v:path arrowok="t"/>
                </v:shape>
                <v:shape id="Text Box 25" o:spid="_x0000_s1039" type="#_x0000_t202" style="position:absolute;left:3192;top:8017;width:58294;height:8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" fillcolor="white [3201]" strokecolor="white [3212]" strokeweight=".5pt">
                  <v:textbox>
                    <w:txbxContent>
                      <w:p w14:paraId="6763F04C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</w:t>
                        </w: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00069085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  <w:p w14:paraId="16E2E9ED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1A34F800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7D1AE365" w14:textId="77777777" w:rsidR="00FC5930" w:rsidRDefault="00FC5930" w:rsidP="007B1D0E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0B9287B5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0F6CEF51" w14:textId="77777777" w:rsidR="00FC5930" w:rsidRPr="004669A2" w:rsidRDefault="00FC5930" w:rsidP="007B1D0E">
                        <w:pPr>
                          <w:rPr>
                            <w:rFonts w:ascii="SassoonPrimaryInfant" w:hAnsi="SassoonPrimaryInfant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4A38EB" w14:textId="5CAAAE9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5B0E8CE" w14:textId="1EE01EC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70A4A9C" w14:textId="00DCF5A1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7C7C262" w14:textId="4196853B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D079464" w14:textId="76D4765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FCD331C" w14:textId="0E2E9FE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DB91585" w14:textId="307B566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6AF558A" w14:textId="0F713C9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62F36B2" w14:textId="5C51EE1B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E28586D" w14:textId="7CD5268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83446EA" w14:textId="28913D4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6E87E18" w14:textId="003A4C7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7953538" w14:textId="12278F1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2A872B8" w14:textId="6345B3C4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40E4584" w14:textId="328D8E3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B962687" w14:textId="4A50F29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E786EB1" w14:textId="0D3B473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6286E7D" w14:textId="482372E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CE23A24" w14:textId="3A84A47B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8042348" w14:textId="21CA272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34C93CD" w14:textId="0BCF05C1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01C6E45" w14:textId="7DBF0688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46A9BD3" w14:textId="28E8B06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1C4A648" w14:textId="35701AF8" w:rsidR="007B1D0E" w:rsidRPr="00FC5930" w:rsidRDefault="00FC5930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Monday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>
        <w:rPr>
          <w:rFonts w:ascii="SassoonPrimaryInfant" w:hAnsi="SassoonPrimaryInfant"/>
          <w:bCs/>
          <w:sz w:val="32"/>
          <w:szCs w:val="32"/>
        </w:rPr>
        <w:t>Recap- Recognis</w:t>
      </w:r>
      <w:r w:rsidR="003A2450">
        <w:rPr>
          <w:rFonts w:ascii="SassoonPrimaryInfant" w:hAnsi="SassoonPrimaryInfant"/>
          <w:bCs/>
          <w:sz w:val="32"/>
          <w:szCs w:val="32"/>
        </w:rPr>
        <w:t xml:space="preserve">ing and exploring the value of notes and coins. </w:t>
      </w:r>
    </w:p>
    <w:p w14:paraId="5B9D129C" w14:textId="52790618" w:rsidR="007B1D0E" w:rsidRDefault="003A2450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37248" behindDoc="0" locked="0" layoutInCell="1" allowOverlap="1" wp14:anchorId="5ABA912B" wp14:editId="15F33170">
            <wp:simplePos x="0" y="0"/>
            <wp:positionH relativeFrom="margin">
              <wp:posOffset>-76200</wp:posOffset>
            </wp:positionH>
            <wp:positionV relativeFrom="margin">
              <wp:posOffset>710565</wp:posOffset>
            </wp:positionV>
            <wp:extent cx="4470400" cy="4462780"/>
            <wp:effectExtent l="0" t="0" r="6350" b="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E05A3" w14:textId="70DB1A4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08CDEE1" w14:textId="574F2E9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3BB09F6" w14:textId="07A7FBF1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15B5929" w14:textId="4878463F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92BBC3F" w14:textId="2DE1A32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43D59C6" w14:textId="15C75DB8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0207EE5" w14:textId="6A180CB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0A0852C" w14:textId="16DF53B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D56202F" w14:textId="4EC70FE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E92EF74" w14:textId="3CAA4500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F981B4F" w14:textId="595C647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887F17E" w14:textId="22483FB3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8C07019" w14:textId="5B2A1511" w:rsidR="007B1D0E" w:rsidRDefault="003A2450" w:rsidP="00D60C81">
      <w:pPr>
        <w:rPr>
          <w:rFonts w:ascii="SassoonPrimaryInfant" w:hAnsi="SassoonPrimaryInfant"/>
          <w:bCs/>
          <w:sz w:val="32"/>
          <w:szCs w:val="32"/>
        </w:rPr>
      </w:pPr>
      <w:r w:rsidRPr="003A2450">
        <w:rPr>
          <w:rFonts w:ascii="SassoonPrimaryInfant" w:hAnsi="SassoonPrimaryInfant"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38272" behindDoc="0" locked="0" layoutInCell="1" allowOverlap="1" wp14:anchorId="6040A42B" wp14:editId="2DBC4D70">
            <wp:simplePos x="0" y="0"/>
            <wp:positionH relativeFrom="margin">
              <wp:posOffset>59055</wp:posOffset>
            </wp:positionH>
            <wp:positionV relativeFrom="margin">
              <wp:posOffset>5420995</wp:posOffset>
            </wp:positionV>
            <wp:extent cx="4171950" cy="3683635"/>
            <wp:effectExtent l="95250" t="114300" r="95250" b="107315"/>
            <wp:wrapSquare wrapText="bothSides"/>
            <wp:docPr id="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" b="39006"/>
                    <a:stretch/>
                  </pic:blipFill>
                  <pic:spPr>
                    <a:xfrm>
                      <a:off x="0" y="0"/>
                      <a:ext cx="4171950" cy="368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F068A" w14:textId="6CEE29CB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FC7607C" w14:textId="347CFB9F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77D3370" w14:textId="2F048333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4D9F4C3" w14:textId="34CB9AC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CF29C4A" w14:textId="726289E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951B757" w14:textId="5EF35CA5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9DB283E" w14:textId="540B0200" w:rsidR="003A2450" w:rsidRDefault="003A2450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4D1F6ED" w14:textId="1FAEB380" w:rsidR="007B1D0E" w:rsidRDefault="0021069D" w:rsidP="00D60C81">
      <w:pPr>
        <w:rPr>
          <w:rFonts w:ascii="SassoonPrimaryInfant" w:hAnsi="SassoonPrimaryInfant"/>
          <w:bCs/>
          <w:sz w:val="32"/>
          <w:szCs w:val="32"/>
        </w:rPr>
      </w:pPr>
      <w:r w:rsidRPr="0021069D">
        <w:rPr>
          <w:rFonts w:ascii="SassoonPrimaryInfant" w:hAnsi="SassoonPrimaryInfant"/>
          <w:b/>
          <w:sz w:val="32"/>
          <w:szCs w:val="32"/>
        </w:rPr>
        <w:lastRenderedPageBreak/>
        <w:t>Monday</w:t>
      </w:r>
      <w:r>
        <w:rPr>
          <w:rFonts w:ascii="SassoonPrimaryInfant" w:hAnsi="SassoonPrimaryInfant"/>
          <w:b/>
          <w:sz w:val="32"/>
          <w:szCs w:val="32"/>
        </w:rPr>
        <w:t xml:space="preserve"> Maths</w:t>
      </w:r>
      <w:r w:rsidRPr="0021069D">
        <w:rPr>
          <w:rFonts w:ascii="SassoonPrimaryInfant" w:hAnsi="SassoonPrimaryInfant"/>
          <w:b/>
          <w:sz w:val="32"/>
          <w:szCs w:val="32"/>
        </w:rPr>
        <w:t xml:space="preserve"> </w:t>
      </w:r>
      <w:r w:rsidR="003A2450" w:rsidRPr="0021069D">
        <w:rPr>
          <w:rFonts w:ascii="SassoonPrimaryInfant" w:hAnsi="SassoonPrimaryInfant"/>
          <w:b/>
          <w:sz w:val="32"/>
          <w:szCs w:val="32"/>
        </w:rPr>
        <w:t>Extension-</w:t>
      </w:r>
      <w:r w:rsidR="003A2450">
        <w:rPr>
          <w:rFonts w:ascii="SassoonPrimaryInfant" w:hAnsi="SassoonPrimaryInfant"/>
          <w:bCs/>
          <w:sz w:val="32"/>
          <w:szCs w:val="32"/>
        </w:rPr>
        <w:t xml:space="preserve"> Use real money/imitation money for sorting. </w:t>
      </w:r>
    </w:p>
    <w:p w14:paraId="75413049" w14:textId="0C28FA10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 w:rsidRPr="0021069D">
        <w:rPr>
          <w:b/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6B267DF7" wp14:editId="2BF37A8F">
            <wp:simplePos x="0" y="0"/>
            <wp:positionH relativeFrom="margin">
              <wp:posOffset>3316644</wp:posOffset>
            </wp:positionH>
            <wp:positionV relativeFrom="margin">
              <wp:posOffset>678024</wp:posOffset>
            </wp:positionV>
            <wp:extent cx="1961515" cy="2590800"/>
            <wp:effectExtent l="0" t="0" r="635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4" t="14626" r="12725" b="4303"/>
                    <a:stretch/>
                  </pic:blipFill>
                  <pic:spPr bwMode="auto">
                    <a:xfrm>
                      <a:off x="0" y="0"/>
                      <a:ext cx="196151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69D">
        <w:rPr>
          <w:b/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165F7859" wp14:editId="36B1949E">
            <wp:simplePos x="0" y="0"/>
            <wp:positionH relativeFrom="margin">
              <wp:posOffset>-155899</wp:posOffset>
            </wp:positionH>
            <wp:positionV relativeFrom="margin">
              <wp:posOffset>679968</wp:posOffset>
            </wp:positionV>
            <wp:extent cx="1963420" cy="2609850"/>
            <wp:effectExtent l="0" t="0" r="0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4" t="14309" r="13274" b="4737"/>
                    <a:stretch/>
                  </pic:blipFill>
                  <pic:spPr bwMode="auto">
                    <a:xfrm>
                      <a:off x="0" y="0"/>
                      <a:ext cx="196342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26182" w14:textId="48F88954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98DD3E1" w14:textId="77A5658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70E736D" w14:textId="65C55AD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FB9ACC7" w14:textId="31261FF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EA5201F" w14:textId="3FCE137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FCE6E29" w14:textId="3287DC5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8B997AD" w14:textId="64B02736" w:rsidR="007B1D0E" w:rsidRDefault="0021069D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766166" wp14:editId="559F54FA">
                <wp:simplePos x="0" y="0"/>
                <wp:positionH relativeFrom="column">
                  <wp:posOffset>-323850</wp:posOffset>
                </wp:positionH>
                <wp:positionV relativeFrom="paragraph">
                  <wp:posOffset>408305</wp:posOffset>
                </wp:positionV>
                <wp:extent cx="2571750" cy="1828800"/>
                <wp:effectExtent l="0" t="0" r="19050" b="1905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6D132" id="Rectangle 238" o:spid="_x0000_s1026" style="position:absolute;margin-left:-25.5pt;margin-top:32.15pt;width:202.5pt;height:2in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" fillcolor="white [3212]" strokecolor="#1f3763 [1604]" strokeweight="1pt"/>
            </w:pict>
          </mc:Fallback>
        </mc:AlternateContent>
      </w:r>
    </w:p>
    <w:p w14:paraId="35C75594" w14:textId="19435289" w:rsidR="007B1D0E" w:rsidRDefault="0021069D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EDB0BDF" wp14:editId="5C8BE405">
                <wp:simplePos x="0" y="0"/>
                <wp:positionH relativeFrom="column">
                  <wp:posOffset>3086100</wp:posOffset>
                </wp:positionH>
                <wp:positionV relativeFrom="paragraph">
                  <wp:posOffset>54610</wp:posOffset>
                </wp:positionV>
                <wp:extent cx="2571750" cy="1828800"/>
                <wp:effectExtent l="0" t="0" r="19050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AA7A2" id="Rectangle 239" o:spid="_x0000_s1026" style="position:absolute;margin-left:243pt;margin-top:4.3pt;width:202.5pt;height:2in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" fillcolor="white [3212]" strokecolor="#1f3763 [1604]" strokeweight="1pt"/>
            </w:pict>
          </mc:Fallback>
        </mc:AlternateContent>
      </w:r>
    </w:p>
    <w:p w14:paraId="75F42475" w14:textId="5DD867B5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4352331" w14:textId="4D4B850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5B8541B" w14:textId="52799BC8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0332BED" w14:textId="6A0AEEF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FBB3B12" w14:textId="238F502E" w:rsidR="007B1D0E" w:rsidRDefault="0021069D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3392" behindDoc="0" locked="0" layoutInCell="1" allowOverlap="1" wp14:anchorId="27873762" wp14:editId="7DB76E8D">
            <wp:simplePos x="0" y="0"/>
            <wp:positionH relativeFrom="margin">
              <wp:posOffset>3067050</wp:posOffset>
            </wp:positionH>
            <wp:positionV relativeFrom="margin">
              <wp:posOffset>5448300</wp:posOffset>
            </wp:positionV>
            <wp:extent cx="2846705" cy="1981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39296" behindDoc="0" locked="0" layoutInCell="1" allowOverlap="1" wp14:anchorId="2567E705" wp14:editId="01191628">
            <wp:simplePos x="0" y="0"/>
            <wp:positionH relativeFrom="margin">
              <wp:posOffset>-325120</wp:posOffset>
            </wp:positionH>
            <wp:positionV relativeFrom="margin">
              <wp:posOffset>5562600</wp:posOffset>
            </wp:positionV>
            <wp:extent cx="2792095" cy="1828800"/>
            <wp:effectExtent l="0" t="0" r="8255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4D9E9A" w14:textId="720335F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0058BCB" w14:textId="7C6B1334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7ADB92F" w14:textId="022F6CE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0912D7B" w14:textId="2EED383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B8638D1" w14:textId="003AA080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96FABA" wp14:editId="3A73A49E">
                <wp:simplePos x="0" y="0"/>
                <wp:positionH relativeFrom="column">
                  <wp:posOffset>-101808</wp:posOffset>
                </wp:positionH>
                <wp:positionV relativeFrom="paragraph">
                  <wp:posOffset>389825</wp:posOffset>
                </wp:positionV>
                <wp:extent cx="2571750" cy="1828800"/>
                <wp:effectExtent l="0" t="0" r="19050" b="1905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B89B3" id="Rectangle 240" o:spid="_x0000_s1026" style="position:absolute;margin-left:-8pt;margin-top:30.7pt;width:202.5pt;height:2in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" fillcolor="white [3212]" strokecolor="#1f3763 [1604]" strokeweight="1pt"/>
            </w:pict>
          </mc:Fallback>
        </mc:AlternateContent>
      </w:r>
    </w:p>
    <w:p w14:paraId="690911A1" w14:textId="099907CE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667868" wp14:editId="017F2210">
                <wp:simplePos x="0" y="0"/>
                <wp:positionH relativeFrom="margin">
                  <wp:align>right</wp:align>
                </wp:positionH>
                <wp:positionV relativeFrom="paragraph">
                  <wp:posOffset>26605</wp:posOffset>
                </wp:positionV>
                <wp:extent cx="2571750" cy="1828800"/>
                <wp:effectExtent l="0" t="0" r="1905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1F8BF" id="Rectangle 241" o:spid="_x0000_s1026" style="position:absolute;margin-left:151.3pt;margin-top:2.1pt;width:202.5pt;height:2in;z-index:251644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" fillcolor="white [3212]" strokecolor="#1f3763 [1604]" strokeweight="1pt">
                <w10:wrap anchorx="margin"/>
              </v:rect>
            </w:pict>
          </mc:Fallback>
        </mc:AlternateContent>
      </w:r>
    </w:p>
    <w:p w14:paraId="535CED7B" w14:textId="314747C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386EC7F" w14:textId="290BD57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D4E9BAC" w14:textId="3289581D" w:rsidR="007B1D0E" w:rsidRDefault="00FD0A0F" w:rsidP="00D60C81">
      <w:pPr>
        <w:rPr>
          <w:rFonts w:ascii="SassoonPrimaryInfant" w:hAnsi="SassoonPrimaryInfant"/>
          <w:bCs/>
          <w:sz w:val="32"/>
          <w:szCs w:val="32"/>
        </w:rPr>
      </w:pPr>
      <w:r w:rsidRPr="00FE673D">
        <w:rPr>
          <w:noProof/>
          <w:lang w:eastAsia="en-GB"/>
        </w:rPr>
        <w:lastRenderedPageBreak/>
        <w:drawing>
          <wp:anchor distT="0" distB="0" distL="114300" distR="114300" simplePos="0" relativeHeight="251646464" behindDoc="0" locked="0" layoutInCell="1" allowOverlap="1" wp14:anchorId="7B73880C" wp14:editId="054A6488">
            <wp:simplePos x="0" y="0"/>
            <wp:positionH relativeFrom="margin">
              <wp:posOffset>3896360</wp:posOffset>
            </wp:positionH>
            <wp:positionV relativeFrom="margin">
              <wp:posOffset>196753</wp:posOffset>
            </wp:positionV>
            <wp:extent cx="2384425" cy="2368550"/>
            <wp:effectExtent l="0" t="0" r="0" b="0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B9">
        <w:rPr>
          <w:rFonts w:ascii="SassoonPrimaryInfant" w:hAnsi="SassoonPrimaryInfant"/>
          <w:b/>
          <w:sz w:val="32"/>
          <w:szCs w:val="32"/>
        </w:rPr>
        <w:t>Tuesday Maths</w:t>
      </w:r>
      <w:r w:rsidR="00AD7EB9"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 w:rsidR="00AD7EB9">
        <w:rPr>
          <w:rFonts w:ascii="SassoonPrimaryInfant" w:hAnsi="SassoonPrimaryInfant"/>
          <w:b/>
          <w:sz w:val="32"/>
          <w:szCs w:val="32"/>
        </w:rPr>
        <w:t xml:space="preserve"> </w:t>
      </w:r>
      <w:r w:rsidR="00AD7EB9">
        <w:rPr>
          <w:rFonts w:ascii="SassoonPrimaryInfant" w:hAnsi="SassoonPrimaryInfant"/>
          <w:bCs/>
          <w:sz w:val="32"/>
          <w:szCs w:val="32"/>
        </w:rPr>
        <w:t xml:space="preserve">Recognise different coins. Add groups of coins to find the total amount. Compare the value of different groups of coins. </w:t>
      </w:r>
    </w:p>
    <w:p w14:paraId="3996F4F5" w14:textId="6422EC64" w:rsidR="007B1D0E" w:rsidRPr="00FE673D" w:rsidRDefault="00AD7EB9" w:rsidP="00FE673D">
      <w:pPr>
        <w:ind w:left="-567" w:right="-897"/>
        <w:rPr>
          <w:rFonts w:ascii="SassoonPrimaryInfant" w:hAnsi="SassoonPrimaryInfant"/>
          <w:b/>
          <w:sz w:val="32"/>
          <w:szCs w:val="32"/>
        </w:rPr>
      </w:pPr>
      <w:r w:rsidRPr="00FE673D">
        <w:rPr>
          <w:rFonts w:ascii="SassoonPrimaryInfant" w:hAnsi="SassoonPrimaryInfant"/>
          <w:b/>
          <w:sz w:val="32"/>
          <w:szCs w:val="32"/>
        </w:rPr>
        <w:t xml:space="preserve">Add the coins in each purse. Write the addition number sentence on the line provided, e.g. 20p + 10p + 10p + 5p = </w:t>
      </w:r>
    </w:p>
    <w:p w14:paraId="456F4824" w14:textId="59074D0B" w:rsidR="00FD0A0F" w:rsidRDefault="00FD0A0F" w:rsidP="00C106C4">
      <w:pPr>
        <w:ind w:left="-567" w:right="-897"/>
        <w:rPr>
          <w:rFonts w:ascii="SassoonPrimaryInfant" w:hAnsi="SassoonPrimaryInfant"/>
          <w:b/>
          <w:i/>
          <w:iCs/>
          <w:sz w:val="24"/>
          <w:szCs w:val="24"/>
        </w:rPr>
      </w:pPr>
      <w:r w:rsidRPr="00FD0A0F"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4F1F65CA" wp14:editId="11FF6909">
            <wp:simplePos x="0" y="0"/>
            <wp:positionH relativeFrom="margin">
              <wp:posOffset>82550</wp:posOffset>
            </wp:positionH>
            <wp:positionV relativeFrom="margin">
              <wp:posOffset>2752822</wp:posOffset>
            </wp:positionV>
            <wp:extent cx="5731510" cy="548640"/>
            <wp:effectExtent l="0" t="0" r="2540" b="3810"/>
            <wp:wrapSquare wrapText="bothSides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67"/>
                    <a:stretch/>
                  </pic:blipFill>
                  <pic:spPr bwMode="auto">
                    <a:xfrm>
                      <a:off x="0" y="0"/>
                      <a:ext cx="573151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7EB9" w:rsidRPr="00FE673D">
        <w:rPr>
          <w:rFonts w:ascii="SassoonPrimaryInfant" w:hAnsi="SassoonPrimaryInfant"/>
          <w:b/>
          <w:i/>
          <w:iCs/>
          <w:sz w:val="24"/>
          <w:szCs w:val="24"/>
        </w:rPr>
        <w:t xml:space="preserve">Tip- Start </w:t>
      </w:r>
      <w:r w:rsidR="00FE673D" w:rsidRPr="00FE673D">
        <w:rPr>
          <w:rFonts w:ascii="SassoonPrimaryInfant" w:hAnsi="SassoonPrimaryInfant"/>
          <w:b/>
          <w:i/>
          <w:iCs/>
          <w:sz w:val="24"/>
          <w:szCs w:val="24"/>
        </w:rPr>
        <w:t>with</w:t>
      </w:r>
      <w:r w:rsidR="00AD7EB9" w:rsidRPr="00FE673D">
        <w:rPr>
          <w:rFonts w:ascii="SassoonPrimaryInfant" w:hAnsi="SassoonPrimaryInfant"/>
          <w:b/>
          <w:i/>
          <w:iCs/>
          <w:sz w:val="24"/>
          <w:szCs w:val="24"/>
        </w:rPr>
        <w:t xml:space="preserve"> the largest coin. </w:t>
      </w:r>
      <w:r w:rsidR="00FE673D" w:rsidRPr="00FE673D">
        <w:rPr>
          <w:rFonts w:ascii="SassoonPrimaryInfant" w:hAnsi="SassoonPrimaryInfant"/>
          <w:b/>
          <w:i/>
          <w:iCs/>
          <w:sz w:val="24"/>
          <w:szCs w:val="24"/>
        </w:rPr>
        <w:t>Try using a hundred square</w:t>
      </w:r>
      <w:r>
        <w:rPr>
          <w:rFonts w:ascii="SassoonPrimaryInfant" w:hAnsi="SassoonPrimaryInfant"/>
          <w:b/>
          <w:i/>
          <w:iCs/>
          <w:sz w:val="24"/>
          <w:szCs w:val="24"/>
        </w:rPr>
        <w:t xml:space="preserve"> or number line</w:t>
      </w:r>
      <w:r w:rsidR="00FE673D">
        <w:rPr>
          <w:rFonts w:ascii="SassoonPrimaryInfant" w:hAnsi="SassoonPrimaryInfant"/>
          <w:b/>
          <w:i/>
          <w:iCs/>
          <w:sz w:val="24"/>
          <w:szCs w:val="24"/>
        </w:rPr>
        <w:t xml:space="preserve"> when adding.</w:t>
      </w:r>
      <w:r w:rsidR="00FE673D" w:rsidRPr="00FE673D">
        <w:rPr>
          <w:rFonts w:ascii="SassoonPrimaryInfant" w:hAnsi="SassoonPrimaryInfant"/>
          <w:b/>
          <w:i/>
          <w:iCs/>
          <w:sz w:val="24"/>
          <w:szCs w:val="24"/>
        </w:rPr>
        <w:t xml:space="preserve"> Think about </w:t>
      </w:r>
      <w:r w:rsidR="00FE673D">
        <w:rPr>
          <w:rFonts w:ascii="SassoonPrimaryInfant" w:hAnsi="SassoonPrimaryInfant"/>
          <w:b/>
          <w:i/>
          <w:iCs/>
          <w:sz w:val="24"/>
          <w:szCs w:val="24"/>
        </w:rPr>
        <w:t>using any</w:t>
      </w:r>
      <w:r w:rsidR="00FE673D" w:rsidRPr="00FE673D">
        <w:rPr>
          <w:rFonts w:ascii="SassoonPrimaryInfant" w:hAnsi="SassoonPrimaryInfant"/>
          <w:b/>
          <w:i/>
          <w:iCs/>
          <w:sz w:val="24"/>
          <w:szCs w:val="24"/>
        </w:rPr>
        <w:t xml:space="preserve"> addition facts</w:t>
      </w:r>
      <w:r w:rsidR="00FE673D">
        <w:rPr>
          <w:rFonts w:ascii="SassoonPrimaryInfant" w:hAnsi="SassoonPrimaryInfant"/>
          <w:b/>
          <w:i/>
          <w:iCs/>
          <w:sz w:val="24"/>
          <w:szCs w:val="24"/>
        </w:rPr>
        <w:t xml:space="preserve"> that </w:t>
      </w:r>
      <w:r w:rsidR="00FE673D" w:rsidRPr="00FE673D">
        <w:rPr>
          <w:rFonts w:ascii="SassoonPrimaryInfant" w:hAnsi="SassoonPrimaryInfant"/>
          <w:b/>
          <w:i/>
          <w:iCs/>
          <w:sz w:val="24"/>
          <w:szCs w:val="24"/>
        </w:rPr>
        <w:t xml:space="preserve"> you already know e.g. 10+10= 20. Create your own number line. </w:t>
      </w:r>
      <w:r w:rsidRPr="00FE673D">
        <w:rPr>
          <w:b/>
          <w:i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45440" behindDoc="0" locked="0" layoutInCell="1" allowOverlap="1" wp14:anchorId="1AD9D7C2" wp14:editId="0E6D4304">
            <wp:simplePos x="0" y="0"/>
            <wp:positionH relativeFrom="margin">
              <wp:posOffset>-581585</wp:posOffset>
            </wp:positionH>
            <wp:positionV relativeFrom="margin">
              <wp:posOffset>3502398</wp:posOffset>
            </wp:positionV>
            <wp:extent cx="6720840" cy="4533900"/>
            <wp:effectExtent l="0" t="0" r="381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18325" r="21892" b="14286"/>
                    <a:stretch/>
                  </pic:blipFill>
                  <pic:spPr bwMode="auto">
                    <a:xfrm>
                      <a:off x="0" y="0"/>
                      <a:ext cx="672084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208E6" w14:textId="4609AEEB" w:rsidR="00C106C4" w:rsidRDefault="00FD0A0F" w:rsidP="00C106C4">
      <w:pPr>
        <w:pBdr>
          <w:bottom w:val="single" w:sz="12" w:space="1" w:color="auto"/>
        </w:pBdr>
        <w:ind w:left="-567" w:right="-897"/>
        <w:rPr>
          <w:rFonts w:ascii="SassoonPrimaryInfant" w:hAnsi="SassoonPrimaryInfant"/>
          <w:bCs/>
          <w:sz w:val="28"/>
          <w:szCs w:val="28"/>
        </w:rPr>
      </w:pPr>
      <w:r w:rsidRPr="00FD0A0F">
        <w:rPr>
          <w:rFonts w:ascii="SassoonPrimaryInfant" w:hAnsi="SassoonPrimaryInfant"/>
          <w:bCs/>
          <w:sz w:val="28"/>
          <w:szCs w:val="28"/>
        </w:rPr>
        <w:t>Can you order the purses from the purse that has the most money to the purse that</w:t>
      </w:r>
      <w:r w:rsidR="00C106C4">
        <w:rPr>
          <w:rFonts w:ascii="SassoonPrimaryInfant" w:hAnsi="SassoonPrimaryInfant"/>
          <w:bCs/>
          <w:sz w:val="28"/>
          <w:szCs w:val="28"/>
        </w:rPr>
        <w:t xml:space="preserve"> has the least amount of money?</w:t>
      </w:r>
    </w:p>
    <w:p w14:paraId="7C884209" w14:textId="77777777" w:rsidR="00C106C4" w:rsidRPr="00FD0A0F" w:rsidRDefault="00C106C4" w:rsidP="00C106C4">
      <w:pPr>
        <w:pBdr>
          <w:bottom w:val="single" w:sz="12" w:space="1" w:color="auto"/>
        </w:pBdr>
        <w:ind w:left="-567" w:right="-897"/>
        <w:rPr>
          <w:rFonts w:ascii="SassoonPrimaryInfant" w:hAnsi="SassoonPrimaryInfant"/>
          <w:bCs/>
          <w:sz w:val="28"/>
          <w:szCs w:val="28"/>
        </w:rPr>
      </w:pPr>
    </w:p>
    <w:p w14:paraId="72AC2781" w14:textId="2FB6C9E5" w:rsidR="00A077A3" w:rsidRDefault="00FD0A0F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sz w:val="32"/>
          <w:szCs w:val="32"/>
        </w:rPr>
        <w:lastRenderedPageBreak/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>
        <w:rPr>
          <w:rFonts w:ascii="SassoonPrimaryInfant" w:hAnsi="SassoonPrimaryInfant"/>
          <w:bCs/>
          <w:sz w:val="32"/>
          <w:szCs w:val="32"/>
        </w:rPr>
        <w:softHyphen/>
      </w:r>
      <w:r w:rsidR="00A077A3">
        <w:rPr>
          <w:rFonts w:ascii="SassoonPrimaryInfant" w:hAnsi="SassoonPrimaryInfant"/>
          <w:b/>
          <w:sz w:val="32"/>
          <w:szCs w:val="32"/>
        </w:rPr>
        <w:t>Wednesday Maths</w:t>
      </w:r>
      <w:r w:rsidR="00A077A3" w:rsidRPr="007B1D0E">
        <w:rPr>
          <w:rFonts w:ascii="SassoonPrimaryInfant" w:hAnsi="SassoonPrimaryInfant"/>
          <w:b/>
          <w:sz w:val="32"/>
          <w:szCs w:val="32"/>
        </w:rPr>
        <w:t xml:space="preserve"> </w:t>
      </w:r>
      <w:r w:rsidR="00A077A3">
        <w:rPr>
          <w:rFonts w:ascii="SassoonPrimaryInfant" w:hAnsi="SassoonPrimaryInfant"/>
          <w:b/>
          <w:sz w:val="32"/>
          <w:szCs w:val="32"/>
        </w:rPr>
        <w:t xml:space="preserve">Starter </w:t>
      </w:r>
      <w:r w:rsidR="00A077A3" w:rsidRPr="007B1D0E">
        <w:rPr>
          <w:rFonts w:ascii="SassoonPrimaryInfant" w:hAnsi="SassoonPrimaryInfant"/>
          <w:b/>
          <w:sz w:val="32"/>
          <w:szCs w:val="32"/>
        </w:rPr>
        <w:t>Task-</w:t>
      </w:r>
    </w:p>
    <w:p w14:paraId="7C9E66B7" w14:textId="4F2A1397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985202F" w14:textId="31A2D74B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2D16B54E" wp14:editId="10B0A244">
            <wp:simplePos x="0" y="0"/>
            <wp:positionH relativeFrom="margin">
              <wp:posOffset>-207010</wp:posOffset>
            </wp:positionH>
            <wp:positionV relativeFrom="margin">
              <wp:posOffset>839755</wp:posOffset>
            </wp:positionV>
            <wp:extent cx="5427345" cy="4748530"/>
            <wp:effectExtent l="0" t="0" r="1905" b="0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3" t="33623" r="31616" b="8802"/>
                    <a:stretch/>
                  </pic:blipFill>
                  <pic:spPr bwMode="auto">
                    <a:xfrm>
                      <a:off x="0" y="0"/>
                      <a:ext cx="5427345" cy="474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06DEC" w14:textId="797839BF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EACEA9F" w14:textId="4D793600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50823DB" w14:textId="445456EF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297E883" w14:textId="6A2B9F2F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A5CF97A" w14:textId="77777777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228E893" w14:textId="766EF683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9F3F8C1" w14:textId="3F9AC394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F4DD8D6" w14:textId="58845BF0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8C7E9FD" w14:textId="58688D03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DF6A0D4" w14:textId="3984BEB5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494E97D" w14:textId="4FCE420B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6C86D79" w14:textId="6C865779" w:rsidR="00A077A3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7AFA594E" wp14:editId="634DBE02">
            <wp:simplePos x="0" y="0"/>
            <wp:positionH relativeFrom="margin">
              <wp:posOffset>-304800</wp:posOffset>
            </wp:positionH>
            <wp:positionV relativeFrom="margin">
              <wp:posOffset>5532301</wp:posOffset>
            </wp:positionV>
            <wp:extent cx="5397500" cy="3805084"/>
            <wp:effectExtent l="0" t="0" r="0" b="5080"/>
            <wp:wrapSquare wrapText="bothSides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7" t="5494" r="30995" b="48007"/>
                    <a:stretch/>
                  </pic:blipFill>
                  <pic:spPr bwMode="auto">
                    <a:xfrm>
                      <a:off x="0" y="0"/>
                      <a:ext cx="5397500" cy="380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76F3F0" w14:textId="36C63259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31A1086" w14:textId="003DBD53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832F4BB" w14:textId="33765F8E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8B84143" w14:textId="02A4A2D2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41BDEF7" w14:textId="2C458AD7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2EC1D2C" w14:textId="3727C3E7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B934120" w14:textId="2B3628B1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F9C6682" w14:textId="1433CB70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836065B" w14:textId="5D09951B" w:rsidR="00394BFC" w:rsidRPr="00C106C4" w:rsidRDefault="00FD0A0F" w:rsidP="00C106C4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Wednesday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 w:rsidR="00394BFC" w:rsidRPr="00394BFC">
        <w:rPr>
          <w:rFonts w:ascii="SassoonPrimaryInfant" w:hAnsi="SassoonPrimaryInfant"/>
          <w:bCs/>
          <w:sz w:val="32"/>
          <w:szCs w:val="32"/>
        </w:rPr>
        <w:t xml:space="preserve"> </w:t>
      </w:r>
      <w:r w:rsidR="00394BFC">
        <w:rPr>
          <w:rFonts w:ascii="SassoonPrimaryInfant" w:hAnsi="SassoonPrimaryInfant"/>
          <w:bCs/>
          <w:sz w:val="32"/>
          <w:szCs w:val="32"/>
        </w:rPr>
        <w:t xml:space="preserve">Shopping. Add amounts and find the total. </w:t>
      </w:r>
      <w:r w:rsidR="00C106C4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699547" wp14:editId="009E8034">
                <wp:simplePos x="0" y="0"/>
                <wp:positionH relativeFrom="column">
                  <wp:posOffset>4939121</wp:posOffset>
                </wp:positionH>
                <wp:positionV relativeFrom="paragraph">
                  <wp:posOffset>1244795</wp:posOffset>
                </wp:positionV>
                <wp:extent cx="972166" cy="626253"/>
                <wp:effectExtent l="0" t="0" r="19050" b="21590"/>
                <wp:wrapNone/>
                <wp:docPr id="2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66" cy="626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AE541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30</w:t>
                            </w:r>
                            <w:r w:rsidRPr="00F321AD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99547" id="Text Box 4" o:spid="_x0000_s1040" type="#_x0000_t202" style="position:absolute;margin-left:388.9pt;margin-top:98pt;width:76.55pt;height:49.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">
                <v:textbox>
                  <w:txbxContent>
                    <w:p w14:paraId="36CAE541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30</w:t>
                      </w:r>
                      <w:r w:rsidRPr="00F321AD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106C4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5FA3D0" wp14:editId="57145C9E">
                <wp:simplePos x="0" y="0"/>
                <wp:positionH relativeFrom="column">
                  <wp:posOffset>3753679</wp:posOffset>
                </wp:positionH>
                <wp:positionV relativeFrom="paragraph">
                  <wp:posOffset>1238095</wp:posOffset>
                </wp:positionV>
                <wp:extent cx="979253" cy="626253"/>
                <wp:effectExtent l="0" t="0" r="11430" b="2159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253" cy="626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9AEAE" w14:textId="32B3A875" w:rsidR="00394BFC" w:rsidRPr="00F321AD" w:rsidRDefault="00A077A3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50p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FA3D0" id="Text Box 6" o:spid="_x0000_s1041" type="#_x0000_t202" style="position:absolute;margin-left:295.55pt;margin-top:97.5pt;width:77.1pt;height:49.3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pcKwIAAFc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">
                <v:textbox>
                  <w:txbxContent>
                    <w:p w14:paraId="20C9AEAE" w14:textId="32B3A875" w:rsidR="00394BFC" w:rsidRPr="00F321AD" w:rsidRDefault="00A077A3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50p</w:t>
                      </w:r>
                    </w:p>
                  </w:txbxContent>
                </v:textbox>
              </v:shape>
            </w:pict>
          </mc:Fallback>
        </mc:AlternateContent>
      </w:r>
      <w:r w:rsidR="00C106C4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F71448" wp14:editId="407C58C5">
                <wp:simplePos x="0" y="0"/>
                <wp:positionH relativeFrom="column">
                  <wp:posOffset>2697104</wp:posOffset>
                </wp:positionH>
                <wp:positionV relativeFrom="paragraph">
                  <wp:posOffset>1275792</wp:posOffset>
                </wp:positionV>
                <wp:extent cx="766007" cy="626253"/>
                <wp:effectExtent l="0" t="0" r="15240" b="21590"/>
                <wp:wrapNone/>
                <wp:docPr id="2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07" cy="626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F084C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8</w:t>
                            </w:r>
                            <w:r w:rsidRPr="00F321AD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71448" id="Text Box 3" o:spid="_x0000_s1042" type="#_x0000_t202" style="position:absolute;margin-left:212.35pt;margin-top:100.45pt;width:60.3pt;height:49.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">
                <v:textbox>
                  <w:txbxContent>
                    <w:p w14:paraId="743F084C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8</w:t>
                      </w:r>
                      <w:r w:rsidRPr="00F321AD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106C4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6732E1" wp14:editId="53A11976">
                <wp:simplePos x="0" y="0"/>
                <wp:positionH relativeFrom="column">
                  <wp:posOffset>383889</wp:posOffset>
                </wp:positionH>
                <wp:positionV relativeFrom="paragraph">
                  <wp:posOffset>1293845</wp:posOffset>
                </wp:positionV>
                <wp:extent cx="934155" cy="626253"/>
                <wp:effectExtent l="0" t="0" r="18415" b="21590"/>
                <wp:wrapNone/>
                <wp:docPr id="25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155" cy="626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E4991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20</w:t>
                            </w:r>
                            <w:r w:rsidRPr="00F321AD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732E1" id="Text Box 7" o:spid="_x0000_s1043" type="#_x0000_t202" style="position:absolute;margin-left:30.25pt;margin-top:101.9pt;width:73.55pt;height:49.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">
                <v:textbox>
                  <w:txbxContent>
                    <w:p w14:paraId="312E4991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20</w:t>
                      </w:r>
                      <w:r w:rsidRPr="00F321AD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106C4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B4B8C3" wp14:editId="3C8ADDDF">
                <wp:simplePos x="0" y="0"/>
                <wp:positionH relativeFrom="column">
                  <wp:posOffset>1453735</wp:posOffset>
                </wp:positionH>
                <wp:positionV relativeFrom="paragraph">
                  <wp:posOffset>1246985</wp:posOffset>
                </wp:positionV>
                <wp:extent cx="1030148" cy="626253"/>
                <wp:effectExtent l="0" t="0" r="17780" b="2159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148" cy="626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90030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25</w:t>
                            </w:r>
                            <w:r w:rsidRPr="00F321AD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B8C3" id="Text Box 5" o:spid="_x0000_s1044" type="#_x0000_t202" style="position:absolute;margin-left:114.45pt;margin-top:98.2pt;width:81.1pt;height:49.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">
                <v:textbox>
                  <w:txbxContent>
                    <w:p w14:paraId="57C90030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25</w:t>
                      </w:r>
                      <w:r w:rsidRPr="00F321AD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106C4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CCD04D" wp14:editId="1431CDEA">
                <wp:simplePos x="0" y="0"/>
                <wp:positionH relativeFrom="column">
                  <wp:posOffset>-764787</wp:posOffset>
                </wp:positionH>
                <wp:positionV relativeFrom="paragraph">
                  <wp:posOffset>1253477</wp:posOffset>
                </wp:positionV>
                <wp:extent cx="937377" cy="626253"/>
                <wp:effectExtent l="0" t="0" r="15240" b="2159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377" cy="626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6133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11</w:t>
                            </w:r>
                            <w:r w:rsidRPr="00F321AD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CD04D" id="_x0000_s1045" type="#_x0000_t202" style="position:absolute;margin-left:-60.2pt;margin-top:98.7pt;width:73.8pt;height:49.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">
                <v:textbox>
                  <w:txbxContent>
                    <w:p w14:paraId="75116133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11</w:t>
                      </w:r>
                      <w:r w:rsidRPr="00F321AD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106C4">
        <w:rPr>
          <w:rFonts w:ascii="SassoonPrimaryInfant" w:hAnsi="SassoonPrimaryInfant"/>
          <w:b/>
          <w:noProof/>
          <w:sz w:val="32"/>
          <w:szCs w:val="32"/>
          <w:lang w:eastAsia="en-GB"/>
        </w:rPr>
        <w:drawing>
          <wp:inline distT="0" distB="0" distL="0" distR="0" wp14:anchorId="1C85CBD3" wp14:editId="6884752F">
            <wp:extent cx="5731510" cy="94832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4BFC" w:rsidRPr="00322C24">
        <w:rPr>
          <w:rFonts w:ascii="Comic Sans MS" w:hAnsi="Comic Sans MS"/>
          <w:b/>
          <w:sz w:val="28"/>
          <w:szCs w:val="28"/>
        </w:rPr>
        <w:tab/>
      </w:r>
    </w:p>
    <w:p w14:paraId="2B9EAB59" w14:textId="0BAD716D" w:rsidR="00394BFC" w:rsidRDefault="00C106C4" w:rsidP="00394BFC">
      <w:pPr>
        <w:tabs>
          <w:tab w:val="left" w:pos="3280"/>
        </w:tabs>
        <w:rPr>
          <w:rFonts w:ascii="Comic Sans MS" w:hAnsi="Comic Sans MS"/>
          <w:b/>
          <w:sz w:val="28"/>
          <w:szCs w:val="28"/>
        </w:rPr>
      </w:pP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5F88732F" wp14:editId="17E527E9">
            <wp:simplePos x="0" y="0"/>
            <wp:positionH relativeFrom="margin">
              <wp:align>left</wp:align>
            </wp:positionH>
            <wp:positionV relativeFrom="paragraph">
              <wp:posOffset>283676</wp:posOffset>
            </wp:positionV>
            <wp:extent cx="523240" cy="1008380"/>
            <wp:effectExtent l="0" t="0" r="0" b="1270"/>
            <wp:wrapTight wrapText="bothSides">
              <wp:wrapPolygon edited="0">
                <wp:start x="7864" y="0"/>
                <wp:lineTo x="0" y="816"/>
                <wp:lineTo x="0" y="12650"/>
                <wp:lineTo x="3146" y="13058"/>
                <wp:lineTo x="7864" y="21219"/>
                <wp:lineTo x="11796" y="21219"/>
                <wp:lineTo x="12583" y="20811"/>
                <wp:lineTo x="18874" y="13058"/>
                <wp:lineTo x="20447" y="9385"/>
                <wp:lineTo x="20447" y="4897"/>
                <wp:lineTo x="14155" y="408"/>
                <wp:lineTo x="11010" y="0"/>
                <wp:lineTo x="7864" y="0"/>
              </wp:wrapPolygon>
            </wp:wrapTight>
            <wp:docPr id="227" name="Picture 1" descr="C:\Users\Claire\AppData\Local\Microsoft\Windows\Temporary Internet Files\Content.IE5\OLA1CTGA\MC9002340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AppData\Local\Microsoft\Windows\Temporary Internet Files\Content.IE5\OLA1CTGA\MC900234008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BFC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FC08AF" wp14:editId="25E9A353">
                <wp:simplePos x="0" y="0"/>
                <wp:positionH relativeFrom="column">
                  <wp:posOffset>-4526915</wp:posOffset>
                </wp:positionH>
                <wp:positionV relativeFrom="paragraph">
                  <wp:posOffset>594995</wp:posOffset>
                </wp:positionV>
                <wp:extent cx="915035" cy="592455"/>
                <wp:effectExtent l="9525" t="13335" r="8890" b="1333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CA6A2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10</w:t>
                            </w:r>
                            <w:r w:rsidRPr="00F321AD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08AF" id="_x0000_s1046" type="#_x0000_t202" style="position:absolute;margin-left:-356.45pt;margin-top:46.85pt;width:72.05pt;height:46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">
                <v:textbox>
                  <w:txbxContent>
                    <w:p w14:paraId="1C7CA6A2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10</w:t>
                      </w:r>
                      <w:r w:rsidRPr="00F321AD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394BFC">
        <w:rPr>
          <w:rFonts w:ascii="Comic Sans MS" w:hAnsi="Comic Sans MS"/>
          <w:b/>
          <w:sz w:val="28"/>
          <w:szCs w:val="28"/>
        </w:rPr>
        <w:t xml:space="preserve">                     </w:t>
      </w:r>
    </w:p>
    <w:p w14:paraId="01204A74" w14:textId="0EF22B44" w:rsidR="00394BFC" w:rsidRPr="00F321AD" w:rsidRDefault="00C106C4" w:rsidP="00394BFC">
      <w:pPr>
        <w:rPr>
          <w:rFonts w:ascii="Comic Sans MS" w:hAnsi="Comic Sans MS"/>
          <w:sz w:val="28"/>
          <w:szCs w:val="28"/>
        </w:rPr>
      </w:pP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35039771" wp14:editId="47941B4B">
            <wp:simplePos x="0" y="0"/>
            <wp:positionH relativeFrom="column">
              <wp:posOffset>1324429</wp:posOffset>
            </wp:positionH>
            <wp:positionV relativeFrom="paragraph">
              <wp:posOffset>8450</wp:posOffset>
            </wp:positionV>
            <wp:extent cx="811530" cy="652780"/>
            <wp:effectExtent l="0" t="0" r="7620" b="0"/>
            <wp:wrapTight wrapText="bothSides">
              <wp:wrapPolygon edited="0">
                <wp:start x="13690" y="0"/>
                <wp:lineTo x="507" y="10086"/>
                <wp:lineTo x="0" y="11977"/>
                <wp:lineTo x="0" y="18280"/>
                <wp:lineTo x="1521" y="20802"/>
                <wp:lineTo x="8113" y="20802"/>
                <wp:lineTo x="9127" y="20171"/>
                <wp:lineTo x="19775" y="10086"/>
                <wp:lineTo x="21296" y="8195"/>
                <wp:lineTo x="21296" y="3152"/>
                <wp:lineTo x="18761" y="0"/>
                <wp:lineTo x="13690" y="0"/>
              </wp:wrapPolygon>
            </wp:wrapTight>
            <wp:docPr id="14" name="Picture 9" descr="C:\Users\Claire\AppData\Local\Microsoft\Windows\Temporary Internet Files\Content.IE5\KOMNUVQJ\MC9001126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\AppData\Local\Microsoft\Windows\Temporary Internet Files\Content.IE5\KOMNUVQJ\MC900112658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4C78F3B" wp14:editId="45C3B7C8">
                <wp:simplePos x="0" y="0"/>
                <wp:positionH relativeFrom="column">
                  <wp:posOffset>634819</wp:posOffset>
                </wp:positionH>
                <wp:positionV relativeFrom="paragraph">
                  <wp:posOffset>174236</wp:posOffset>
                </wp:positionV>
                <wp:extent cx="404495" cy="596900"/>
                <wp:effectExtent l="0" t="0" r="14605" b="12700"/>
                <wp:wrapNone/>
                <wp:docPr id="24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96C43" w14:textId="77777777" w:rsidR="00C106C4" w:rsidRPr="00F321AD" w:rsidRDefault="00C106C4" w:rsidP="00C106C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78F3B" id="Text Box 18" o:spid="_x0000_s1047" type="#_x0000_t202" style="position:absolute;margin-left:50pt;margin-top:13.7pt;width:31.85pt;height:4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" fillcolor="white [3212]" strokecolor="white [3212]">
                <v:textbox>
                  <w:txbxContent>
                    <w:p w14:paraId="03296C43" w14:textId="77777777" w:rsidR="00C106C4" w:rsidRPr="00F321AD" w:rsidRDefault="00C106C4" w:rsidP="00C106C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667FF6D" wp14:editId="1DF961CB">
                <wp:simplePos x="0" y="0"/>
                <wp:positionH relativeFrom="column">
                  <wp:posOffset>4817110</wp:posOffset>
                </wp:positionH>
                <wp:positionV relativeFrom="paragraph">
                  <wp:posOffset>279154</wp:posOffset>
                </wp:positionV>
                <wp:extent cx="404495" cy="596900"/>
                <wp:effectExtent l="0" t="0" r="14605" b="12700"/>
                <wp:wrapNone/>
                <wp:docPr id="2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D72C3" w14:textId="77777777" w:rsidR="00C106C4" w:rsidRPr="00F321AD" w:rsidRDefault="00C106C4" w:rsidP="00C106C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7FF6D" id="_x0000_s1048" type="#_x0000_t202" style="position:absolute;margin-left:379.3pt;margin-top:22pt;width:31.85pt;height:47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" fillcolor="white [3212]" strokecolor="white [3212]">
                <v:textbox>
                  <w:txbxContent>
                    <w:p w14:paraId="669D72C3" w14:textId="77777777" w:rsidR="00C106C4" w:rsidRPr="00F321AD" w:rsidRDefault="00C106C4" w:rsidP="00C106C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20C0CB44" wp14:editId="6E74254D">
            <wp:simplePos x="0" y="0"/>
            <wp:positionH relativeFrom="column">
              <wp:posOffset>-448310</wp:posOffset>
            </wp:positionH>
            <wp:positionV relativeFrom="paragraph">
              <wp:posOffset>4916805</wp:posOffset>
            </wp:positionV>
            <wp:extent cx="523240" cy="1008380"/>
            <wp:effectExtent l="0" t="0" r="0" b="1270"/>
            <wp:wrapTight wrapText="bothSides">
              <wp:wrapPolygon edited="0">
                <wp:start x="7864" y="0"/>
                <wp:lineTo x="0" y="816"/>
                <wp:lineTo x="0" y="12650"/>
                <wp:lineTo x="3146" y="13058"/>
                <wp:lineTo x="7864" y="21219"/>
                <wp:lineTo x="11796" y="21219"/>
                <wp:lineTo x="12583" y="20811"/>
                <wp:lineTo x="18874" y="13058"/>
                <wp:lineTo x="20447" y="9385"/>
                <wp:lineTo x="20447" y="4897"/>
                <wp:lineTo x="14155" y="408"/>
                <wp:lineTo x="11010" y="0"/>
                <wp:lineTo x="7864" y="0"/>
              </wp:wrapPolygon>
            </wp:wrapTight>
            <wp:docPr id="226" name="Picture 1" descr="C:\Users\Claire\AppData\Local\Microsoft\Windows\Temporary Internet Files\Content.IE5\OLA1CTGA\MC9002340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AppData\Local\Microsoft\Windows\Temporary Internet Files\Content.IE5\OLA1CTGA\MC900234008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6400" behindDoc="1" locked="0" layoutInCell="1" allowOverlap="1" wp14:anchorId="18E86A91" wp14:editId="5BA38C67">
            <wp:simplePos x="0" y="0"/>
            <wp:positionH relativeFrom="column">
              <wp:posOffset>5435600</wp:posOffset>
            </wp:positionH>
            <wp:positionV relativeFrom="paragraph">
              <wp:posOffset>2098675</wp:posOffset>
            </wp:positionV>
            <wp:extent cx="758825" cy="1104265"/>
            <wp:effectExtent l="0" t="0" r="3175" b="635"/>
            <wp:wrapTight wrapText="bothSides">
              <wp:wrapPolygon edited="0">
                <wp:start x="6507" y="0"/>
                <wp:lineTo x="3254" y="4099"/>
                <wp:lineTo x="3254" y="5962"/>
                <wp:lineTo x="5965" y="5962"/>
                <wp:lineTo x="3254" y="7453"/>
                <wp:lineTo x="4880" y="11924"/>
                <wp:lineTo x="542" y="17886"/>
                <wp:lineTo x="0" y="19749"/>
                <wp:lineTo x="0" y="21240"/>
                <wp:lineTo x="2711" y="21240"/>
                <wp:lineTo x="3254" y="21240"/>
                <wp:lineTo x="8676" y="11924"/>
                <wp:lineTo x="16268" y="11551"/>
                <wp:lineTo x="20606" y="8570"/>
                <wp:lineTo x="21148" y="5962"/>
                <wp:lineTo x="21148" y="0"/>
                <wp:lineTo x="9218" y="0"/>
                <wp:lineTo x="6507" y="0"/>
              </wp:wrapPolygon>
            </wp:wrapTight>
            <wp:docPr id="229" name="Picture 2" descr="C:\Users\Claire\AppData\Local\Microsoft\Windows\Temporary Internet Files\Content.IE5\JTOS528P\MC9003314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AppData\Local\Microsoft\Windows\Temporary Internet Files\Content.IE5\JTOS528P\MC900331495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4E9303CB" wp14:editId="1C612679">
            <wp:simplePos x="0" y="0"/>
            <wp:positionH relativeFrom="column">
              <wp:posOffset>3898900</wp:posOffset>
            </wp:positionH>
            <wp:positionV relativeFrom="paragraph">
              <wp:posOffset>251460</wp:posOffset>
            </wp:positionV>
            <wp:extent cx="811530" cy="652780"/>
            <wp:effectExtent l="0" t="0" r="7620" b="0"/>
            <wp:wrapTight wrapText="bothSides">
              <wp:wrapPolygon edited="0">
                <wp:start x="13690" y="0"/>
                <wp:lineTo x="507" y="10086"/>
                <wp:lineTo x="0" y="11977"/>
                <wp:lineTo x="0" y="18280"/>
                <wp:lineTo x="1521" y="20802"/>
                <wp:lineTo x="8113" y="20802"/>
                <wp:lineTo x="9127" y="20171"/>
                <wp:lineTo x="19775" y="10086"/>
                <wp:lineTo x="21296" y="8195"/>
                <wp:lineTo x="21296" y="3152"/>
                <wp:lineTo x="18761" y="0"/>
                <wp:lineTo x="13690" y="0"/>
              </wp:wrapPolygon>
            </wp:wrapTight>
            <wp:docPr id="15" name="Picture 9" descr="C:\Users\Claire\AppData\Local\Microsoft\Windows\Temporary Internet Files\Content.IE5\KOMNUVQJ\MC9001126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\AppData\Local\Microsoft\Windows\Temporary Internet Files\Content.IE5\KOMNUVQJ\MC900112658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90496" behindDoc="1" locked="0" layoutInCell="1" allowOverlap="1" wp14:anchorId="60C01581" wp14:editId="22591BF2">
            <wp:simplePos x="0" y="0"/>
            <wp:positionH relativeFrom="column">
              <wp:posOffset>3469640</wp:posOffset>
            </wp:positionH>
            <wp:positionV relativeFrom="paragraph">
              <wp:posOffset>2453005</wp:posOffset>
            </wp:positionV>
            <wp:extent cx="1128395" cy="768350"/>
            <wp:effectExtent l="0" t="0" r="0" b="0"/>
            <wp:wrapTight wrapText="bothSides">
              <wp:wrapPolygon edited="0">
                <wp:start x="7293" y="0"/>
                <wp:lineTo x="2188" y="3213"/>
                <wp:lineTo x="1823" y="4820"/>
                <wp:lineTo x="4376" y="8569"/>
                <wp:lineTo x="0" y="15531"/>
                <wp:lineTo x="0" y="18744"/>
                <wp:lineTo x="12034" y="20886"/>
                <wp:lineTo x="13492" y="20886"/>
                <wp:lineTo x="13857" y="20886"/>
                <wp:lineTo x="18598" y="17137"/>
                <wp:lineTo x="18962" y="8569"/>
                <wp:lineTo x="21150" y="4284"/>
                <wp:lineTo x="21150" y="1607"/>
                <wp:lineTo x="9116" y="0"/>
                <wp:lineTo x="7293" y="0"/>
              </wp:wrapPolygon>
            </wp:wrapTight>
            <wp:docPr id="231" name="Picture 8" descr="C:\Users\Claire\AppData\Local\Microsoft\Windows\Temporary Internet Files\Content.IE5\TY6NH2TH\MC9001126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e\AppData\Local\Microsoft\Windows\Temporary Internet Files\Content.IE5\TY6NH2TH\MC900112670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91520" behindDoc="1" locked="0" layoutInCell="1" allowOverlap="1" wp14:anchorId="2F28F09D" wp14:editId="0A6D68C6">
            <wp:simplePos x="0" y="0"/>
            <wp:positionH relativeFrom="column">
              <wp:posOffset>5391785</wp:posOffset>
            </wp:positionH>
            <wp:positionV relativeFrom="paragraph">
              <wp:posOffset>213995</wp:posOffset>
            </wp:positionV>
            <wp:extent cx="782955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1022" y="21117"/>
                <wp:lineTo x="21022" y="0"/>
                <wp:lineTo x="0" y="0"/>
              </wp:wrapPolygon>
            </wp:wrapTight>
            <wp:docPr id="233" name="Picture 10" descr="C:\Users\Claire\AppData\Local\Microsoft\Windows\Temporary Internet Files\Content.IE5\KOMNUVQJ\MC900234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e\AppData\Local\Microsoft\Windows\Temporary Internet Files\Content.IE5\KOMNUVQJ\MC9002343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93568" behindDoc="1" locked="0" layoutInCell="1" allowOverlap="1" wp14:anchorId="65289CEA" wp14:editId="5F736DEC">
            <wp:simplePos x="0" y="0"/>
            <wp:positionH relativeFrom="column">
              <wp:posOffset>1174115</wp:posOffset>
            </wp:positionH>
            <wp:positionV relativeFrom="paragraph">
              <wp:posOffset>5084445</wp:posOffset>
            </wp:positionV>
            <wp:extent cx="782955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1022" y="21117"/>
                <wp:lineTo x="21022" y="0"/>
                <wp:lineTo x="0" y="0"/>
              </wp:wrapPolygon>
            </wp:wrapTight>
            <wp:docPr id="32" name="Picture 10" descr="C:\Users\Claire\AppData\Local\Microsoft\Windows\Temporary Internet Files\Content.IE5\KOMNUVQJ\MC900234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e\AppData\Local\Microsoft\Windows\Temporary Internet Files\Content.IE5\KOMNUVQJ\MC9002343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94592" behindDoc="1" locked="0" layoutInCell="1" allowOverlap="1" wp14:anchorId="65E1032C" wp14:editId="1D729663">
            <wp:simplePos x="0" y="0"/>
            <wp:positionH relativeFrom="column">
              <wp:posOffset>3469640</wp:posOffset>
            </wp:positionH>
            <wp:positionV relativeFrom="paragraph">
              <wp:posOffset>4655185</wp:posOffset>
            </wp:positionV>
            <wp:extent cx="854710" cy="960120"/>
            <wp:effectExtent l="0" t="0" r="2540" b="0"/>
            <wp:wrapTight wrapText="bothSides">
              <wp:wrapPolygon edited="0">
                <wp:start x="13961" y="0"/>
                <wp:lineTo x="10110" y="1714"/>
                <wp:lineTo x="4333" y="6000"/>
                <wp:lineTo x="481" y="13714"/>
                <wp:lineTo x="0" y="15857"/>
                <wp:lineTo x="0" y="16714"/>
                <wp:lineTo x="5777" y="20571"/>
                <wp:lineTo x="5777" y="21000"/>
                <wp:lineTo x="7703" y="21000"/>
                <wp:lineTo x="10591" y="20571"/>
                <wp:lineTo x="19257" y="15429"/>
                <wp:lineTo x="20701" y="10714"/>
                <wp:lineTo x="19738" y="8571"/>
                <wp:lineTo x="15887" y="6857"/>
                <wp:lineTo x="21183" y="6857"/>
                <wp:lineTo x="21183" y="0"/>
                <wp:lineTo x="16368" y="0"/>
                <wp:lineTo x="13961" y="0"/>
              </wp:wrapPolygon>
            </wp:wrapTight>
            <wp:docPr id="41" name="Picture 4" descr="C:\Users\Claire\AppData\Local\Microsoft\Windows\Temporary Internet Files\Content.IE5\KOMNUVQJ\MC9002902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AppData\Local\Microsoft\Windows\Temporary Internet Files\Content.IE5\KOMNUVQJ\MC900290250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95616" behindDoc="1" locked="0" layoutInCell="1" allowOverlap="1" wp14:anchorId="314EB103" wp14:editId="3053E485">
            <wp:simplePos x="0" y="0"/>
            <wp:positionH relativeFrom="column">
              <wp:posOffset>5391785</wp:posOffset>
            </wp:positionH>
            <wp:positionV relativeFrom="paragraph">
              <wp:posOffset>4655185</wp:posOffset>
            </wp:positionV>
            <wp:extent cx="523240" cy="1008380"/>
            <wp:effectExtent l="0" t="0" r="0" b="1270"/>
            <wp:wrapTight wrapText="bothSides">
              <wp:wrapPolygon edited="0">
                <wp:start x="7864" y="0"/>
                <wp:lineTo x="0" y="816"/>
                <wp:lineTo x="0" y="12650"/>
                <wp:lineTo x="3146" y="13058"/>
                <wp:lineTo x="7864" y="21219"/>
                <wp:lineTo x="11796" y="21219"/>
                <wp:lineTo x="12583" y="20811"/>
                <wp:lineTo x="18874" y="13058"/>
                <wp:lineTo x="20447" y="9385"/>
                <wp:lineTo x="20447" y="4897"/>
                <wp:lineTo x="14155" y="408"/>
                <wp:lineTo x="11010" y="0"/>
                <wp:lineTo x="7864" y="0"/>
              </wp:wrapPolygon>
            </wp:wrapTight>
            <wp:docPr id="42" name="Picture 1" descr="C:\Users\Claire\AppData\Local\Microsoft\Windows\Temporary Internet Files\Content.IE5\OLA1CTGA\MC9002340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AppData\Local\Microsoft\Windows\Temporary Internet Files\Content.IE5\OLA1CTGA\MC900234008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4E2BD" w14:textId="70588458" w:rsidR="00C106C4" w:rsidRDefault="00C106C4" w:rsidP="00394BFC">
      <w:pPr>
        <w:tabs>
          <w:tab w:val="left" w:pos="3280"/>
        </w:tabs>
        <w:rPr>
          <w:rFonts w:ascii="Comic Sans MS" w:hAnsi="Comic Sans MS"/>
          <w:b/>
          <w:sz w:val="28"/>
          <w:szCs w:val="28"/>
        </w:rPr>
      </w:pPr>
    </w:p>
    <w:p w14:paraId="07327197" w14:textId="5E5C8D2A" w:rsidR="00394BFC" w:rsidRDefault="00A077A3" w:rsidP="00394BFC">
      <w:pPr>
        <w:tabs>
          <w:tab w:val="left" w:pos="328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CE7A9C" wp14:editId="7DB05409">
                <wp:simplePos x="0" y="0"/>
                <wp:positionH relativeFrom="column">
                  <wp:posOffset>-577215</wp:posOffset>
                </wp:positionH>
                <wp:positionV relativeFrom="paragraph">
                  <wp:posOffset>208280</wp:posOffset>
                </wp:positionV>
                <wp:extent cx="3097530" cy="1112520"/>
                <wp:effectExtent l="19050" t="19050" r="26670" b="11430"/>
                <wp:wrapNone/>
                <wp:docPr id="2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4725" w14:textId="77777777" w:rsidR="00A077A3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21AD">
                              <w:rPr>
                                <w:sz w:val="40"/>
                                <w:szCs w:val="40"/>
                              </w:rPr>
                              <w:t>costs ______ p altogether.</w:t>
                            </w:r>
                          </w:p>
                          <w:p w14:paraId="39D50E90" w14:textId="77777777" w:rsidR="00A077A3" w:rsidRPr="00F321AD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7A9C" id="Text Box 8" o:spid="_x0000_s1049" type="#_x0000_t202" style="position:absolute;margin-left:-45.45pt;margin-top:16.4pt;width:243.9pt;height:87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" strokeweight="2.25pt">
                <v:textbox>
                  <w:txbxContent>
                    <w:p w14:paraId="04AB4725" w14:textId="77777777" w:rsidR="00A077A3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 w:rsidRPr="00F321AD">
                        <w:rPr>
                          <w:sz w:val="40"/>
                          <w:szCs w:val="40"/>
                        </w:rPr>
                        <w:t>costs ______ p altogether.</w:t>
                      </w:r>
                    </w:p>
                    <w:p w14:paraId="39D50E90" w14:textId="77777777" w:rsidR="00A077A3" w:rsidRPr="00F321AD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0CB58D" wp14:editId="7094CCAF">
                <wp:simplePos x="0" y="0"/>
                <wp:positionH relativeFrom="column">
                  <wp:posOffset>3297786</wp:posOffset>
                </wp:positionH>
                <wp:positionV relativeFrom="paragraph">
                  <wp:posOffset>195119</wp:posOffset>
                </wp:positionV>
                <wp:extent cx="3097530" cy="1112520"/>
                <wp:effectExtent l="19050" t="19050" r="26670" b="1143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0C1F" w14:textId="62B9DAE3" w:rsidR="00394BFC" w:rsidRDefault="00394BFC" w:rsidP="00394BF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21AD">
                              <w:rPr>
                                <w:sz w:val="40"/>
                                <w:szCs w:val="40"/>
                              </w:rPr>
                              <w:t>costs ______ p altogether.</w:t>
                            </w:r>
                          </w:p>
                          <w:p w14:paraId="73B9DC9A" w14:textId="6C2767BA" w:rsidR="00A077A3" w:rsidRPr="00F321AD" w:rsidRDefault="00A077A3" w:rsidP="00394BF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B58D" id="_x0000_s1050" type="#_x0000_t202" style="position:absolute;margin-left:259.65pt;margin-top:15.35pt;width:243.9pt;height:87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" strokeweight="2.25pt">
                <v:textbox>
                  <w:txbxContent>
                    <w:p w14:paraId="21BC0C1F" w14:textId="62B9DAE3" w:rsidR="00394BFC" w:rsidRDefault="00394BFC" w:rsidP="00394BFC">
                      <w:pPr>
                        <w:rPr>
                          <w:sz w:val="40"/>
                          <w:szCs w:val="40"/>
                        </w:rPr>
                      </w:pPr>
                      <w:r w:rsidRPr="00F321AD">
                        <w:rPr>
                          <w:sz w:val="40"/>
                          <w:szCs w:val="40"/>
                        </w:rPr>
                        <w:t>costs ______ p altogether.</w:t>
                      </w:r>
                    </w:p>
                    <w:p w14:paraId="73B9DC9A" w14:textId="6C2767BA" w:rsidR="00A077A3" w:rsidRPr="00F321AD" w:rsidRDefault="00A077A3" w:rsidP="00394BF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3C62E8" w14:textId="1A9A1953" w:rsidR="00394BFC" w:rsidRPr="00322C24" w:rsidRDefault="00394BFC" w:rsidP="00394BFC">
      <w:pPr>
        <w:tabs>
          <w:tab w:val="left" w:pos="3280"/>
        </w:tabs>
        <w:rPr>
          <w:rFonts w:ascii="Comic Sans MS" w:hAnsi="Comic Sans MS"/>
          <w:b/>
          <w:sz w:val="28"/>
          <w:szCs w:val="28"/>
        </w:rPr>
      </w:pPr>
    </w:p>
    <w:p w14:paraId="68AB28D5" w14:textId="27C55296" w:rsidR="00394BFC" w:rsidRPr="00322C24" w:rsidRDefault="00394BFC" w:rsidP="00394BF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</w:p>
    <w:p w14:paraId="72936AFF" w14:textId="7B729B87" w:rsidR="00394BFC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7424" behindDoc="1" locked="0" layoutInCell="1" allowOverlap="1" wp14:anchorId="4F972377" wp14:editId="0194435A">
            <wp:simplePos x="0" y="0"/>
            <wp:positionH relativeFrom="column">
              <wp:posOffset>-183347</wp:posOffset>
            </wp:positionH>
            <wp:positionV relativeFrom="paragraph">
              <wp:posOffset>455529</wp:posOffset>
            </wp:positionV>
            <wp:extent cx="854710" cy="960120"/>
            <wp:effectExtent l="0" t="0" r="2540" b="0"/>
            <wp:wrapTight wrapText="bothSides">
              <wp:wrapPolygon edited="0">
                <wp:start x="13961" y="0"/>
                <wp:lineTo x="10110" y="1714"/>
                <wp:lineTo x="4333" y="6000"/>
                <wp:lineTo x="481" y="13714"/>
                <wp:lineTo x="0" y="15857"/>
                <wp:lineTo x="0" y="16714"/>
                <wp:lineTo x="5777" y="20571"/>
                <wp:lineTo x="5777" y="21000"/>
                <wp:lineTo x="7703" y="21000"/>
                <wp:lineTo x="10591" y="20571"/>
                <wp:lineTo x="19257" y="15429"/>
                <wp:lineTo x="20701" y="10714"/>
                <wp:lineTo x="19738" y="8571"/>
                <wp:lineTo x="15887" y="6857"/>
                <wp:lineTo x="21183" y="6857"/>
                <wp:lineTo x="21183" y="0"/>
                <wp:lineTo x="16368" y="0"/>
                <wp:lineTo x="13961" y="0"/>
              </wp:wrapPolygon>
            </wp:wrapTight>
            <wp:docPr id="230" name="Picture 4" descr="C:\Users\Claire\AppData\Local\Microsoft\Windows\Temporary Internet Files\Content.IE5\KOMNUVQJ\MC9002902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AppData\Local\Microsoft\Windows\Temporary Internet Files\Content.IE5\KOMNUVQJ\MC900290250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A3"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E45792" wp14:editId="43CE490C">
                <wp:simplePos x="0" y="0"/>
                <wp:positionH relativeFrom="column">
                  <wp:posOffset>4749165</wp:posOffset>
                </wp:positionH>
                <wp:positionV relativeFrom="paragraph">
                  <wp:posOffset>652838</wp:posOffset>
                </wp:positionV>
                <wp:extent cx="404495" cy="596900"/>
                <wp:effectExtent l="0" t="0" r="14605" b="12700"/>
                <wp:wrapNone/>
                <wp:docPr id="2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2F054" w14:textId="77777777" w:rsidR="00A077A3" w:rsidRPr="00F321AD" w:rsidRDefault="00A077A3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45792" id="_x0000_s1051" type="#_x0000_t202" style="position:absolute;margin-left:373.95pt;margin-top:51.4pt;width:31.85pt;height:47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" fillcolor="white [3212]" strokecolor="white [3212]">
                <v:textbox>
                  <w:txbxContent>
                    <w:p w14:paraId="0AC2F054" w14:textId="77777777" w:rsidR="00A077A3" w:rsidRPr="00F321AD" w:rsidRDefault="00A077A3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50C42CC5" w14:textId="49B68EB1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 w:rsidRPr="00C106C4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5376" behindDoc="1" locked="0" layoutInCell="1" allowOverlap="1" wp14:anchorId="750556BE" wp14:editId="64AFC8F9">
            <wp:simplePos x="0" y="0"/>
            <wp:positionH relativeFrom="column">
              <wp:posOffset>1435696</wp:posOffset>
            </wp:positionH>
            <wp:positionV relativeFrom="paragraph">
              <wp:posOffset>15823</wp:posOffset>
            </wp:positionV>
            <wp:extent cx="758825" cy="1104265"/>
            <wp:effectExtent l="0" t="0" r="3175" b="635"/>
            <wp:wrapTight wrapText="bothSides">
              <wp:wrapPolygon edited="0">
                <wp:start x="6507" y="0"/>
                <wp:lineTo x="3254" y="4099"/>
                <wp:lineTo x="3254" y="5962"/>
                <wp:lineTo x="5965" y="5962"/>
                <wp:lineTo x="3254" y="7453"/>
                <wp:lineTo x="4880" y="11924"/>
                <wp:lineTo x="542" y="17886"/>
                <wp:lineTo x="0" y="19749"/>
                <wp:lineTo x="0" y="21240"/>
                <wp:lineTo x="2711" y="21240"/>
                <wp:lineTo x="3254" y="21240"/>
                <wp:lineTo x="8676" y="11924"/>
                <wp:lineTo x="16268" y="11551"/>
                <wp:lineTo x="20606" y="8570"/>
                <wp:lineTo x="21148" y="5962"/>
                <wp:lineTo x="21148" y="0"/>
                <wp:lineTo x="9218" y="0"/>
                <wp:lineTo x="6507" y="0"/>
              </wp:wrapPolygon>
            </wp:wrapTight>
            <wp:docPr id="228" name="Picture 2" descr="C:\Users\Claire\AppData\Local\Microsoft\Windows\Temporary Internet Files\Content.IE5\JTOS528P\MC9003314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AppData\Local\Microsoft\Windows\Temporary Internet Files\Content.IE5\JTOS528P\MC900331495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A3"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2DF7E1" wp14:editId="39C2639E">
                <wp:simplePos x="0" y="0"/>
                <wp:positionH relativeFrom="column">
                  <wp:posOffset>673331</wp:posOffset>
                </wp:positionH>
                <wp:positionV relativeFrom="paragraph">
                  <wp:posOffset>281536</wp:posOffset>
                </wp:positionV>
                <wp:extent cx="404495" cy="596900"/>
                <wp:effectExtent l="0" t="0" r="14605" b="1270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011EF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DF7E1" id="Text Box 17" o:spid="_x0000_s1052" type="#_x0000_t202" style="position:absolute;margin-left:53pt;margin-top:22.15pt;width:31.85pt;height:4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" strokecolor="white [3212]">
                <v:textbox>
                  <w:txbxContent>
                    <w:p w14:paraId="136011EF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A077A3"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260B88" wp14:editId="3D9F43FE">
                <wp:simplePos x="0" y="0"/>
                <wp:positionH relativeFrom="column">
                  <wp:posOffset>4749684</wp:posOffset>
                </wp:positionH>
                <wp:positionV relativeFrom="paragraph">
                  <wp:posOffset>344227</wp:posOffset>
                </wp:positionV>
                <wp:extent cx="404495" cy="596900"/>
                <wp:effectExtent l="0" t="0" r="14605" b="12700"/>
                <wp:wrapNone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B139" w14:textId="77777777" w:rsidR="00394BFC" w:rsidRPr="00F321AD" w:rsidRDefault="00394BFC" w:rsidP="00394B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60B88" id="_x0000_s1053" type="#_x0000_t202" style="position:absolute;margin-left:374pt;margin-top:27.1pt;width:31.85pt;height:4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" fillcolor="white [3212]" strokecolor="white [3212]">
                <v:textbox>
                  <w:txbxContent>
                    <w:p w14:paraId="679CB139" w14:textId="77777777" w:rsidR="00394BFC" w:rsidRPr="00F321AD" w:rsidRDefault="00394BFC" w:rsidP="00394BF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58F1D5DD" w14:textId="70D6C9D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83D37BB" w14:textId="1F93EAE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9E8D0B5" w14:textId="69B945CC" w:rsidR="007B1D0E" w:rsidRDefault="00A077A3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75AD41" wp14:editId="460ECD5D">
                <wp:simplePos x="0" y="0"/>
                <wp:positionH relativeFrom="column">
                  <wp:posOffset>3239347</wp:posOffset>
                </wp:positionH>
                <wp:positionV relativeFrom="paragraph">
                  <wp:posOffset>238068</wp:posOffset>
                </wp:positionV>
                <wp:extent cx="3097530" cy="1112520"/>
                <wp:effectExtent l="19050" t="19050" r="26670" b="11430"/>
                <wp:wrapNone/>
                <wp:docPr id="2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3968" w14:textId="77777777" w:rsidR="00A077A3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21AD">
                              <w:rPr>
                                <w:sz w:val="40"/>
                                <w:szCs w:val="40"/>
                              </w:rPr>
                              <w:t>costs ______ p altogether.</w:t>
                            </w:r>
                          </w:p>
                          <w:p w14:paraId="1E771AA8" w14:textId="77777777" w:rsidR="00A077A3" w:rsidRPr="00F321AD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AD41" id="_x0000_s1054" type="#_x0000_t202" style="position:absolute;margin-left:255.05pt;margin-top:18.75pt;width:243.9pt;height:87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" strokeweight="2.25pt">
                <v:textbox>
                  <w:txbxContent>
                    <w:p w14:paraId="19103968" w14:textId="77777777" w:rsidR="00A077A3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 w:rsidRPr="00F321AD">
                        <w:rPr>
                          <w:sz w:val="40"/>
                          <w:szCs w:val="40"/>
                        </w:rPr>
                        <w:t>costs ______ p altogether.</w:t>
                      </w:r>
                    </w:p>
                    <w:p w14:paraId="1E771AA8" w14:textId="77777777" w:rsidR="00A077A3" w:rsidRPr="00F321AD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C300C9" wp14:editId="40E93F41">
                <wp:simplePos x="0" y="0"/>
                <wp:positionH relativeFrom="column">
                  <wp:posOffset>-638131</wp:posOffset>
                </wp:positionH>
                <wp:positionV relativeFrom="paragraph">
                  <wp:posOffset>224963</wp:posOffset>
                </wp:positionV>
                <wp:extent cx="3097530" cy="1112520"/>
                <wp:effectExtent l="19050" t="19050" r="26670" b="11430"/>
                <wp:wrapNone/>
                <wp:docPr id="25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B5F26" w14:textId="77777777" w:rsidR="00A077A3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21AD">
                              <w:rPr>
                                <w:sz w:val="40"/>
                                <w:szCs w:val="40"/>
                              </w:rPr>
                              <w:t>costs ______ p altogether.</w:t>
                            </w:r>
                          </w:p>
                          <w:p w14:paraId="7F0E24F8" w14:textId="77777777" w:rsidR="00A077A3" w:rsidRPr="00F321AD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00C9" id="_x0000_s1055" type="#_x0000_t202" style="position:absolute;margin-left:-50.25pt;margin-top:17.7pt;width:243.9pt;height:8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" strokeweight="2.25pt">
                <v:textbox>
                  <w:txbxContent>
                    <w:p w14:paraId="72CB5F26" w14:textId="77777777" w:rsidR="00A077A3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 w:rsidRPr="00F321AD">
                        <w:rPr>
                          <w:sz w:val="40"/>
                          <w:szCs w:val="40"/>
                        </w:rPr>
                        <w:t>costs ______ p altogether.</w:t>
                      </w:r>
                    </w:p>
                    <w:p w14:paraId="7F0E24F8" w14:textId="77777777" w:rsidR="00A077A3" w:rsidRPr="00F321AD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3CEBD4E" w14:textId="1C649973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31C9EAB" w14:textId="75CEE050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F5FD325" w14:textId="7F899EC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C9C573D" w14:textId="47D9D5D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140AC1B" w14:textId="2A47492B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CECC45" wp14:editId="2BBC1229">
                <wp:simplePos x="0" y="0"/>
                <wp:positionH relativeFrom="column">
                  <wp:posOffset>4543541</wp:posOffset>
                </wp:positionH>
                <wp:positionV relativeFrom="paragraph">
                  <wp:posOffset>85764</wp:posOffset>
                </wp:positionV>
                <wp:extent cx="404495" cy="596900"/>
                <wp:effectExtent l="0" t="0" r="14605" b="12700"/>
                <wp:wrapNone/>
                <wp:docPr id="2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AF0DD" w14:textId="77777777" w:rsidR="00C106C4" w:rsidRPr="00F321AD" w:rsidRDefault="00C106C4" w:rsidP="00C106C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ECC45" id="_x0000_s1056" type="#_x0000_t202" style="position:absolute;margin-left:357.75pt;margin-top:6.75pt;width:31.85pt;height:4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" fillcolor="white [3212]" strokecolor="white [3212]">
                <v:textbox>
                  <w:txbxContent>
                    <w:p w14:paraId="618AF0DD" w14:textId="77777777" w:rsidR="00C106C4" w:rsidRPr="00F321AD" w:rsidRDefault="00C106C4" w:rsidP="00C106C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CB46D58" wp14:editId="305E7764">
                <wp:simplePos x="0" y="0"/>
                <wp:positionH relativeFrom="column">
                  <wp:posOffset>508674</wp:posOffset>
                </wp:positionH>
                <wp:positionV relativeFrom="paragraph">
                  <wp:posOffset>21046</wp:posOffset>
                </wp:positionV>
                <wp:extent cx="404495" cy="596900"/>
                <wp:effectExtent l="0" t="0" r="14605" b="12700"/>
                <wp:wrapNone/>
                <wp:docPr id="2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59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8359" w14:textId="77777777" w:rsidR="00C106C4" w:rsidRPr="00F321AD" w:rsidRDefault="00C106C4" w:rsidP="00C106C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46D58" id="_x0000_s1057" type="#_x0000_t202" style="position:absolute;margin-left:40.05pt;margin-top:1.65pt;width:31.85pt;height:47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" fillcolor="white [3212]" strokecolor="white [3212]">
                <v:textbox>
                  <w:txbxContent>
                    <w:p w14:paraId="76C58359" w14:textId="77777777" w:rsidR="00C106C4" w:rsidRPr="00F321AD" w:rsidRDefault="00C106C4" w:rsidP="00C106C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0E2A1016" w14:textId="5CF202F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F735FAC" w14:textId="7CD19E29" w:rsidR="007B1D0E" w:rsidRDefault="00A077A3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0AD978A" wp14:editId="76295F6A">
                <wp:simplePos x="0" y="0"/>
                <wp:positionH relativeFrom="column">
                  <wp:posOffset>3199818</wp:posOffset>
                </wp:positionH>
                <wp:positionV relativeFrom="paragraph">
                  <wp:posOffset>302260</wp:posOffset>
                </wp:positionV>
                <wp:extent cx="3097530" cy="1112520"/>
                <wp:effectExtent l="19050" t="19050" r="26670" b="11430"/>
                <wp:wrapNone/>
                <wp:docPr id="2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2A662" w14:textId="77777777" w:rsidR="00A077A3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21AD">
                              <w:rPr>
                                <w:sz w:val="40"/>
                                <w:szCs w:val="40"/>
                              </w:rPr>
                              <w:t>costs ______ p altogether.</w:t>
                            </w:r>
                          </w:p>
                          <w:p w14:paraId="15E5C53C" w14:textId="77777777" w:rsidR="00A077A3" w:rsidRPr="00F321AD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978A" id="_x0000_s1058" type="#_x0000_t202" style="position:absolute;margin-left:251.95pt;margin-top:23.8pt;width:243.9pt;height:87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" strokeweight="2.25pt">
                <v:textbox>
                  <w:txbxContent>
                    <w:p w14:paraId="36F2A662" w14:textId="77777777" w:rsidR="00A077A3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 w:rsidRPr="00F321AD">
                        <w:rPr>
                          <w:sz w:val="40"/>
                          <w:szCs w:val="40"/>
                        </w:rPr>
                        <w:t>costs ______ p altogether.</w:t>
                      </w:r>
                    </w:p>
                    <w:p w14:paraId="15E5C53C" w14:textId="77777777" w:rsidR="00A077A3" w:rsidRPr="00F321AD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A0E1EC7" wp14:editId="2C3E6F9A">
                <wp:simplePos x="0" y="0"/>
                <wp:positionH relativeFrom="column">
                  <wp:posOffset>-577158</wp:posOffset>
                </wp:positionH>
                <wp:positionV relativeFrom="paragraph">
                  <wp:posOffset>301894</wp:posOffset>
                </wp:positionV>
                <wp:extent cx="3097530" cy="1112520"/>
                <wp:effectExtent l="19050" t="19050" r="26670" b="11430"/>
                <wp:wrapNone/>
                <wp:docPr id="25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050C" w14:textId="77777777" w:rsidR="00A077A3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321AD">
                              <w:rPr>
                                <w:sz w:val="40"/>
                                <w:szCs w:val="40"/>
                              </w:rPr>
                              <w:t>costs ______ p altogether.</w:t>
                            </w:r>
                          </w:p>
                          <w:p w14:paraId="52D65E9F" w14:textId="77777777" w:rsidR="00A077A3" w:rsidRPr="00F321AD" w:rsidRDefault="00A077A3" w:rsidP="00A077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1EC7" id="_x0000_s1059" type="#_x0000_t202" style="position:absolute;margin-left:-45.45pt;margin-top:23.75pt;width:243.9pt;height:87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" strokeweight="2.25pt">
                <v:textbox>
                  <w:txbxContent>
                    <w:p w14:paraId="12A8050C" w14:textId="77777777" w:rsidR="00A077A3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 w:rsidRPr="00F321AD">
                        <w:rPr>
                          <w:sz w:val="40"/>
                          <w:szCs w:val="40"/>
                        </w:rPr>
                        <w:t>costs ______ p altogether.</w:t>
                      </w:r>
                    </w:p>
                    <w:p w14:paraId="52D65E9F" w14:textId="77777777" w:rsidR="00A077A3" w:rsidRPr="00F321AD" w:rsidRDefault="00A077A3" w:rsidP="00A077A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8E6BBDB" w14:textId="56C1AC4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EFC0DD1" w14:textId="0952D814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Thursday</w:t>
      </w:r>
      <w:r>
        <w:rPr>
          <w:rFonts w:ascii="SassoonPrimaryInfant" w:hAnsi="SassoonPrimaryInfant"/>
          <w:b/>
          <w:sz w:val="32"/>
          <w:szCs w:val="32"/>
        </w:rPr>
        <w:t xml:space="preserve">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 w:rsidRPr="00394BFC">
        <w:rPr>
          <w:rFonts w:ascii="SassoonPrimaryInfant" w:hAnsi="SassoonPrimaryInfant"/>
          <w:bCs/>
          <w:sz w:val="32"/>
          <w:szCs w:val="32"/>
        </w:rPr>
        <w:t xml:space="preserve"> </w:t>
      </w:r>
      <w:r>
        <w:rPr>
          <w:rFonts w:ascii="SassoonPrimaryInfant" w:hAnsi="SassoonPrimaryInfant"/>
          <w:bCs/>
          <w:sz w:val="32"/>
          <w:szCs w:val="32"/>
        </w:rPr>
        <w:t xml:space="preserve">Money word problems. Addition and subtraction. </w:t>
      </w:r>
    </w:p>
    <w:p w14:paraId="66E5D00D" w14:textId="656B73B2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53299D0C" wp14:editId="22B4C23D">
            <wp:simplePos x="0" y="0"/>
            <wp:positionH relativeFrom="margin">
              <wp:posOffset>3078480</wp:posOffset>
            </wp:positionH>
            <wp:positionV relativeFrom="margin">
              <wp:posOffset>895350</wp:posOffset>
            </wp:positionV>
            <wp:extent cx="2835910" cy="1985010"/>
            <wp:effectExtent l="0" t="0" r="2540" b="0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30F3C1E1" wp14:editId="7092B5ED">
            <wp:simplePos x="0" y="0"/>
            <wp:positionH relativeFrom="margin">
              <wp:posOffset>-194672</wp:posOffset>
            </wp:positionH>
            <wp:positionV relativeFrom="margin">
              <wp:posOffset>913804</wp:posOffset>
            </wp:positionV>
            <wp:extent cx="2761861" cy="1928188"/>
            <wp:effectExtent l="0" t="0" r="635" b="0"/>
            <wp:wrapSquare wrapText="bothSides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61" cy="192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74413" w14:textId="220299A4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319C265" w14:textId="17C93A2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D692E1B" w14:textId="02ED967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00C00ED" w14:textId="097F11E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67C93C4" w14:textId="6283CC6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3809041" w14:textId="50BE0A0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A4B38DD" w14:textId="71509CF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65CE660" w14:textId="3CA2A00C" w:rsidR="007B1D0E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 wp14:anchorId="07476D1E" wp14:editId="1253C62E">
            <wp:simplePos x="0" y="0"/>
            <wp:positionH relativeFrom="margin">
              <wp:posOffset>3143885</wp:posOffset>
            </wp:positionH>
            <wp:positionV relativeFrom="margin">
              <wp:posOffset>3706249</wp:posOffset>
            </wp:positionV>
            <wp:extent cx="2814320" cy="1964690"/>
            <wp:effectExtent l="0" t="0" r="5080" b="0"/>
            <wp:wrapSquare wrapText="bothSides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 wp14:anchorId="370AADD4" wp14:editId="334540B8">
            <wp:simplePos x="0" y="0"/>
            <wp:positionH relativeFrom="margin">
              <wp:posOffset>-243166</wp:posOffset>
            </wp:positionH>
            <wp:positionV relativeFrom="margin">
              <wp:posOffset>3750361</wp:posOffset>
            </wp:positionV>
            <wp:extent cx="2686685" cy="1920240"/>
            <wp:effectExtent l="0" t="0" r="0" b="381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F71942" w14:textId="5C895B4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5F74D78" w14:textId="01521041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E43F1E2" w14:textId="27C3A880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8B7BF58" w14:textId="2F2B2C1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2C35152" w14:textId="055CAFEA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E8BC5C4" w14:textId="42D1833A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0C2AAF0" w14:textId="7356D3E6" w:rsidR="0019575D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7904" behindDoc="0" locked="0" layoutInCell="1" allowOverlap="1" wp14:anchorId="7BFED965" wp14:editId="5C15770C">
            <wp:simplePos x="0" y="0"/>
            <wp:positionH relativeFrom="margin">
              <wp:posOffset>-187117</wp:posOffset>
            </wp:positionH>
            <wp:positionV relativeFrom="margin">
              <wp:posOffset>6531376</wp:posOffset>
            </wp:positionV>
            <wp:extent cx="2741295" cy="1903095"/>
            <wp:effectExtent l="0" t="0" r="1905" b="1905"/>
            <wp:wrapSquare wrapText="bothSides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0486E" w14:textId="2648144D" w:rsidR="0019575D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 wp14:anchorId="3396AD4B" wp14:editId="067DA01C">
            <wp:simplePos x="0" y="0"/>
            <wp:positionH relativeFrom="margin">
              <wp:posOffset>3358515</wp:posOffset>
            </wp:positionH>
            <wp:positionV relativeFrom="margin">
              <wp:posOffset>6586855</wp:posOffset>
            </wp:positionV>
            <wp:extent cx="2626995" cy="1846580"/>
            <wp:effectExtent l="0" t="0" r="1905" b="1270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1D20A" w14:textId="4EEC1661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7B20C84" w14:textId="5928CF7D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A96DFD7" w14:textId="191608CF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D5CAE89" w14:textId="67A0A698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923F38E" w14:textId="13435C5D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A3B2418" w14:textId="46DFA547" w:rsidR="0019575D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Thursday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 w:rsidRPr="00394BFC">
        <w:rPr>
          <w:rFonts w:ascii="SassoonPrimaryInfant" w:hAnsi="SassoonPrimaryInfant"/>
          <w:bCs/>
          <w:sz w:val="32"/>
          <w:szCs w:val="32"/>
        </w:rPr>
        <w:t xml:space="preserve"> </w:t>
      </w:r>
      <w:r>
        <w:rPr>
          <w:rFonts w:ascii="SassoonPrimaryInfant" w:hAnsi="SassoonPrimaryInfant"/>
          <w:bCs/>
          <w:sz w:val="32"/>
          <w:szCs w:val="32"/>
        </w:rPr>
        <w:t>Money</w:t>
      </w:r>
      <w:r>
        <w:rPr>
          <w:rFonts w:ascii="SassoonPrimaryInfant" w:hAnsi="SassoonPrimaryInfant"/>
          <w:bCs/>
          <w:sz w:val="32"/>
          <w:szCs w:val="32"/>
        </w:rPr>
        <w:t xml:space="preserve">. Exploring the concept of change. </w:t>
      </w:r>
    </w:p>
    <w:p w14:paraId="7AEBFD15" w14:textId="20AB1809" w:rsidR="0019575D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 wp14:anchorId="2440A9D4" wp14:editId="5EC5D381">
            <wp:simplePos x="0" y="0"/>
            <wp:positionH relativeFrom="margin">
              <wp:align>left</wp:align>
            </wp:positionH>
            <wp:positionV relativeFrom="margin">
              <wp:posOffset>503853</wp:posOffset>
            </wp:positionV>
            <wp:extent cx="3937923" cy="4478694"/>
            <wp:effectExtent l="0" t="0" r="5715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23" cy="447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99A20" w14:textId="2D8E4F26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EE27483" w14:textId="7832935B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F7E2019" w14:textId="1054CF8D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B0D4E56" w14:textId="3882F915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39A6B2E" w14:textId="688FF8E4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5834CA7" w14:textId="692068CC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B615AEA" w14:textId="729E7C1D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8D4D4D0" w14:textId="11C80199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D2C0077" w14:textId="5B561CEE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525C973" w14:textId="65ADF96C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E468A5C" w14:textId="1E66F867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A8A66DB" w14:textId="07C6A3C4" w:rsidR="0019575D" w:rsidRDefault="00C106C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7CCE6E0E" wp14:editId="6A853EA0">
            <wp:simplePos x="0" y="0"/>
            <wp:positionH relativeFrom="margin">
              <wp:align>left</wp:align>
            </wp:positionH>
            <wp:positionV relativeFrom="margin">
              <wp:posOffset>5094346</wp:posOffset>
            </wp:positionV>
            <wp:extent cx="3856355" cy="4384675"/>
            <wp:effectExtent l="0" t="0" r="0" b="0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4D9BA" w14:textId="5735A6FE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44EE16F" w14:textId="23BC3EEC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FDE4D37" w14:textId="3E4529EC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E661A2C" w14:textId="2E070937" w:rsidR="0019575D" w:rsidRDefault="0019575D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38731DD" w14:textId="198EBBC8" w:rsidR="007B1D0E" w:rsidRPr="00223280" w:rsidRDefault="007B1D0E" w:rsidP="00D60C81">
      <w:pPr>
        <w:rPr>
          <w:b/>
          <w:sz w:val="32"/>
          <w:szCs w:val="32"/>
        </w:rPr>
      </w:pPr>
    </w:p>
    <w:p w14:paraId="58288E92" w14:textId="6F5044F8" w:rsidR="004F1444" w:rsidRPr="00F35D1D" w:rsidRDefault="000C120E" w:rsidP="009959C8">
      <w:pPr>
        <w:rPr>
          <w:rFonts w:ascii="SassoonPrimaryInfant" w:hAnsi="SassoonPrimaryInfant"/>
          <w:bCs/>
          <w:sz w:val="32"/>
          <w:szCs w:val="32"/>
        </w:rPr>
      </w:pPr>
      <w:bookmarkStart w:id="2" w:name="_Hlk41475441"/>
      <w:r w:rsidRPr="000C120E">
        <w:rPr>
          <w:noProof/>
          <w:lang w:eastAsia="en-GB"/>
        </w:rPr>
        <w:lastRenderedPageBreak/>
        <w:drawing>
          <wp:anchor distT="0" distB="0" distL="114300" distR="114300" simplePos="0" relativeHeight="251633152" behindDoc="0" locked="0" layoutInCell="1" allowOverlap="1" wp14:anchorId="272D6896" wp14:editId="724C37CA">
            <wp:simplePos x="0" y="0"/>
            <wp:positionH relativeFrom="margin">
              <wp:posOffset>-315595</wp:posOffset>
            </wp:positionH>
            <wp:positionV relativeFrom="margin">
              <wp:posOffset>819785</wp:posOffset>
            </wp:positionV>
            <wp:extent cx="6440170" cy="838708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3941" r="31309" b="7784"/>
                    <a:stretch/>
                  </pic:blipFill>
                  <pic:spPr bwMode="auto">
                    <a:xfrm>
                      <a:off x="0" y="0"/>
                      <a:ext cx="6440170" cy="838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A9" w:rsidRPr="00F35D1D">
        <w:rPr>
          <w:rFonts w:ascii="SassoonPrimaryInfant" w:hAnsi="SassoonPrimaryInfant"/>
          <w:b/>
          <w:sz w:val="32"/>
          <w:szCs w:val="32"/>
        </w:rPr>
        <w:t xml:space="preserve">History- </w:t>
      </w:r>
      <w:bookmarkEnd w:id="2"/>
      <w:r>
        <w:rPr>
          <w:rFonts w:ascii="SassoonPrimaryInfant" w:hAnsi="SassoonPrimaryInfant"/>
          <w:bCs/>
          <w:sz w:val="32"/>
          <w:szCs w:val="32"/>
        </w:rPr>
        <w:t xml:space="preserve">Significant people in history. </w:t>
      </w:r>
      <w:r w:rsidR="00FF2872">
        <w:rPr>
          <w:rFonts w:ascii="SassoonPrimaryInfant" w:hAnsi="SassoonPrimaryInfant"/>
          <w:bCs/>
          <w:sz w:val="32"/>
          <w:szCs w:val="32"/>
        </w:rPr>
        <w:t xml:space="preserve"> </w:t>
      </w:r>
    </w:p>
    <w:p w14:paraId="52996F3E" w14:textId="458E7F79" w:rsidR="00D60C81" w:rsidRPr="00223280" w:rsidRDefault="009959C8" w:rsidP="00EE12BE">
      <w:pPr>
        <w:ind w:right="-755"/>
        <w:rPr>
          <w:rFonts w:ascii="SassoonPrimaryInfant" w:hAnsi="SassoonPrimaryInfant"/>
          <w:bCs/>
          <w:sz w:val="32"/>
          <w:szCs w:val="32"/>
        </w:rPr>
      </w:pPr>
      <w:r w:rsidRPr="00F35D1D">
        <w:rPr>
          <w:rFonts w:ascii="SassoonPrimaryInfant" w:hAnsi="SassoonPrimaryInfant"/>
          <w:b/>
          <w:sz w:val="32"/>
          <w:szCs w:val="32"/>
        </w:rPr>
        <w:lastRenderedPageBreak/>
        <w:t>Ar</w:t>
      </w:r>
      <w:r w:rsidRPr="00F35D1D">
        <w:rPr>
          <w:rFonts w:ascii="SassoonPrimaryInfant" w:hAnsi="SassoonPrimaryInfant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327B8B66" wp14:editId="71054035">
                <wp:simplePos x="0" y="0"/>
                <wp:positionH relativeFrom="column">
                  <wp:posOffset>-337419</wp:posOffset>
                </wp:positionH>
                <wp:positionV relativeFrom="paragraph">
                  <wp:posOffset>511643</wp:posOffset>
                </wp:positionV>
                <wp:extent cx="6400800" cy="8816975"/>
                <wp:effectExtent l="0" t="0" r="19050" b="222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81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87F6" w14:textId="4CEDC937" w:rsidR="00FC5930" w:rsidRDefault="00FC5930">
                            <w:r w:rsidRPr="00B049C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87FCAB" wp14:editId="553DA123">
                                  <wp:extent cx="5989320" cy="598932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9320" cy="598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8B66" id="_x0000_s1060" type="#_x0000_t202" style="position:absolute;margin-left:-26.55pt;margin-top:40.3pt;width:7in;height:694.2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">
                <v:textbox>
                  <w:txbxContent>
                    <w:p w14:paraId="080E87F6" w14:textId="4CEDC937" w:rsidR="00FC5930" w:rsidRDefault="00FC5930">
                      <w:r w:rsidRPr="00B049C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87FCAB" wp14:editId="553DA123">
                            <wp:extent cx="5989320" cy="598932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9320" cy="598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5D1D">
        <w:rPr>
          <w:rFonts w:ascii="SassoonPrimaryInfant" w:hAnsi="SassoonPrimaryInfant"/>
          <w:b/>
          <w:sz w:val="32"/>
          <w:szCs w:val="32"/>
        </w:rPr>
        <w:t xml:space="preserve">t- </w:t>
      </w:r>
      <w:r w:rsidR="00980C25">
        <w:rPr>
          <w:rFonts w:ascii="SassoonPrimaryInfant" w:hAnsi="SassoonPrimaryInfant"/>
          <w:sz w:val="32"/>
          <w:szCs w:val="32"/>
        </w:rPr>
        <w:t xml:space="preserve">Create your own </w:t>
      </w:r>
      <w:r w:rsidR="00B049CC">
        <w:rPr>
          <w:rFonts w:ascii="SassoonPrimaryInfant" w:hAnsi="SassoonPrimaryInfant"/>
          <w:sz w:val="32"/>
          <w:szCs w:val="32"/>
        </w:rPr>
        <w:t xml:space="preserve">dinosaur skeleton art using cotton buds. </w:t>
      </w:r>
      <w:r w:rsidR="00980C25">
        <w:rPr>
          <w:rFonts w:ascii="SassoonPrimaryInfant" w:hAnsi="SassoonPrimaryInfant"/>
          <w:sz w:val="32"/>
          <w:szCs w:val="32"/>
        </w:rPr>
        <w:t xml:space="preserve"> </w:t>
      </w:r>
      <w:r w:rsidRPr="00223280">
        <w:rPr>
          <w:rFonts w:ascii="SassoonPrimaryInfant" w:hAnsi="SassoonPrimaryInfant"/>
          <w:b/>
          <w:sz w:val="32"/>
          <w:szCs w:val="32"/>
          <w:u w:val="single"/>
        </w:rPr>
        <w:t xml:space="preserve"> </w:t>
      </w:r>
    </w:p>
    <w:p w14:paraId="38E0BDE5" w14:textId="33AAE8E9" w:rsidR="00F35D1D" w:rsidRDefault="00F35D1D" w:rsidP="00D60C81">
      <w:pPr>
        <w:rPr>
          <w:rFonts w:ascii="SassoonPrimaryInfant" w:hAnsi="SassoonPrimaryInfant"/>
          <w:b/>
          <w:sz w:val="32"/>
          <w:szCs w:val="32"/>
        </w:rPr>
      </w:pPr>
      <w:r w:rsidRPr="00F35D1D">
        <w:rPr>
          <w:noProof/>
          <w:lang w:eastAsia="en-GB"/>
        </w:rPr>
        <w:lastRenderedPageBreak/>
        <w:drawing>
          <wp:anchor distT="0" distB="0" distL="114300" distR="114300" simplePos="0" relativeHeight="251624960" behindDoc="0" locked="0" layoutInCell="1" allowOverlap="1" wp14:anchorId="3EB60E48" wp14:editId="717D2CF5">
            <wp:simplePos x="0" y="0"/>
            <wp:positionH relativeFrom="margin">
              <wp:posOffset>-1758950</wp:posOffset>
            </wp:positionH>
            <wp:positionV relativeFrom="margin">
              <wp:posOffset>1173480</wp:posOffset>
            </wp:positionV>
            <wp:extent cx="9397365" cy="6529705"/>
            <wp:effectExtent l="508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r="9974"/>
                    <a:stretch/>
                  </pic:blipFill>
                  <pic:spPr bwMode="auto">
                    <a:xfrm rot="16200000">
                      <a:off x="0" y="0"/>
                      <a:ext cx="9397365" cy="652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E4D3F" w14:textId="41D9F108" w:rsidR="00D60C81" w:rsidRPr="004B5254" w:rsidRDefault="00F35D1D" w:rsidP="00D60C81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25984" behindDoc="0" locked="0" layoutInCell="1" allowOverlap="1" wp14:anchorId="2B4D96A2" wp14:editId="6A32AF02">
            <wp:simplePos x="0" y="0"/>
            <wp:positionH relativeFrom="margin">
              <wp:posOffset>-1760855</wp:posOffset>
            </wp:positionH>
            <wp:positionV relativeFrom="margin">
              <wp:posOffset>1134110</wp:posOffset>
            </wp:positionV>
            <wp:extent cx="9495155" cy="6660515"/>
            <wp:effectExtent l="762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-2" r="9215" b="4055"/>
                    <a:stretch/>
                  </pic:blipFill>
                  <pic:spPr bwMode="auto">
                    <a:xfrm rot="16200000">
                      <a:off x="0" y="0"/>
                      <a:ext cx="9495155" cy="666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C81" w:rsidRPr="004B5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17136" w14:textId="77777777" w:rsidR="00E23551" w:rsidRDefault="00E23551" w:rsidP="00BB30FD">
      <w:pPr>
        <w:spacing w:after="0" w:line="240" w:lineRule="auto"/>
      </w:pPr>
      <w:r>
        <w:separator/>
      </w:r>
    </w:p>
  </w:endnote>
  <w:endnote w:type="continuationSeparator" w:id="0">
    <w:p w14:paraId="1749D30B" w14:textId="77777777" w:rsidR="00E23551" w:rsidRDefault="00E23551" w:rsidP="00BB3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683C2" w14:textId="77777777" w:rsidR="00E23551" w:rsidRDefault="00E23551" w:rsidP="00BB30FD">
      <w:pPr>
        <w:spacing w:after="0" w:line="240" w:lineRule="auto"/>
      </w:pPr>
      <w:r>
        <w:separator/>
      </w:r>
    </w:p>
  </w:footnote>
  <w:footnote w:type="continuationSeparator" w:id="0">
    <w:p w14:paraId="54C1B56D" w14:textId="77777777" w:rsidR="00E23551" w:rsidRDefault="00E23551" w:rsidP="00BB3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76D"/>
    <w:multiLevelType w:val="hybridMultilevel"/>
    <w:tmpl w:val="D578E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37DF3"/>
    <w:multiLevelType w:val="multilevel"/>
    <w:tmpl w:val="3424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96D84"/>
    <w:multiLevelType w:val="hybridMultilevel"/>
    <w:tmpl w:val="44746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C236C"/>
    <w:multiLevelType w:val="hybridMultilevel"/>
    <w:tmpl w:val="46721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51092"/>
    <w:multiLevelType w:val="hybridMultilevel"/>
    <w:tmpl w:val="A6EAD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6214A"/>
    <w:multiLevelType w:val="hybridMultilevel"/>
    <w:tmpl w:val="B204E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17BEA"/>
    <w:multiLevelType w:val="hybridMultilevel"/>
    <w:tmpl w:val="46CEB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54FB7"/>
    <w:multiLevelType w:val="hybridMultilevel"/>
    <w:tmpl w:val="D570D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33ACE"/>
    <w:multiLevelType w:val="hybridMultilevel"/>
    <w:tmpl w:val="DF822B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48D"/>
    <w:rsid w:val="00026FC9"/>
    <w:rsid w:val="0004692A"/>
    <w:rsid w:val="00062E35"/>
    <w:rsid w:val="000C120E"/>
    <w:rsid w:val="000E1421"/>
    <w:rsid w:val="0012254B"/>
    <w:rsid w:val="00143A4A"/>
    <w:rsid w:val="001569C8"/>
    <w:rsid w:val="001615B5"/>
    <w:rsid w:val="0018388E"/>
    <w:rsid w:val="001873C7"/>
    <w:rsid w:val="0019575D"/>
    <w:rsid w:val="001A1319"/>
    <w:rsid w:val="001B1A00"/>
    <w:rsid w:val="001B366E"/>
    <w:rsid w:val="001D2403"/>
    <w:rsid w:val="0021069D"/>
    <w:rsid w:val="00217C3D"/>
    <w:rsid w:val="00223280"/>
    <w:rsid w:val="00231F83"/>
    <w:rsid w:val="002376C4"/>
    <w:rsid w:val="00262893"/>
    <w:rsid w:val="00274FDD"/>
    <w:rsid w:val="00275307"/>
    <w:rsid w:val="002A5639"/>
    <w:rsid w:val="00394BFC"/>
    <w:rsid w:val="003A2450"/>
    <w:rsid w:val="003E4AFB"/>
    <w:rsid w:val="0045344E"/>
    <w:rsid w:val="004669A2"/>
    <w:rsid w:val="00476313"/>
    <w:rsid w:val="004B5254"/>
    <w:rsid w:val="004C3739"/>
    <w:rsid w:val="004F1444"/>
    <w:rsid w:val="0057448D"/>
    <w:rsid w:val="00643A5E"/>
    <w:rsid w:val="0064787A"/>
    <w:rsid w:val="006F46D1"/>
    <w:rsid w:val="00713BC9"/>
    <w:rsid w:val="007477B4"/>
    <w:rsid w:val="0075336B"/>
    <w:rsid w:val="00776219"/>
    <w:rsid w:val="00783095"/>
    <w:rsid w:val="007B1D0E"/>
    <w:rsid w:val="007B2C5B"/>
    <w:rsid w:val="007B5400"/>
    <w:rsid w:val="007B55D3"/>
    <w:rsid w:val="00822752"/>
    <w:rsid w:val="0085341C"/>
    <w:rsid w:val="00885CFE"/>
    <w:rsid w:val="008A2FEC"/>
    <w:rsid w:val="008C009C"/>
    <w:rsid w:val="008F67AA"/>
    <w:rsid w:val="00954306"/>
    <w:rsid w:val="00960F5F"/>
    <w:rsid w:val="00980C25"/>
    <w:rsid w:val="00991A00"/>
    <w:rsid w:val="009959C8"/>
    <w:rsid w:val="00996E89"/>
    <w:rsid w:val="00A077A3"/>
    <w:rsid w:val="00A57CA9"/>
    <w:rsid w:val="00A664A6"/>
    <w:rsid w:val="00AD7EB9"/>
    <w:rsid w:val="00AF0CA0"/>
    <w:rsid w:val="00AF4AA7"/>
    <w:rsid w:val="00B049CC"/>
    <w:rsid w:val="00B13153"/>
    <w:rsid w:val="00B148D4"/>
    <w:rsid w:val="00B70113"/>
    <w:rsid w:val="00B80E65"/>
    <w:rsid w:val="00B820BD"/>
    <w:rsid w:val="00BA1CE0"/>
    <w:rsid w:val="00BB30FD"/>
    <w:rsid w:val="00BF094A"/>
    <w:rsid w:val="00C06168"/>
    <w:rsid w:val="00C106C4"/>
    <w:rsid w:val="00D429BE"/>
    <w:rsid w:val="00D60C81"/>
    <w:rsid w:val="00D65711"/>
    <w:rsid w:val="00D65EC4"/>
    <w:rsid w:val="00DB32AE"/>
    <w:rsid w:val="00DC0323"/>
    <w:rsid w:val="00E00B1E"/>
    <w:rsid w:val="00E03594"/>
    <w:rsid w:val="00E23551"/>
    <w:rsid w:val="00E56F86"/>
    <w:rsid w:val="00EC26FB"/>
    <w:rsid w:val="00EC3AC6"/>
    <w:rsid w:val="00EE06C3"/>
    <w:rsid w:val="00EE12BE"/>
    <w:rsid w:val="00F35D1D"/>
    <w:rsid w:val="00F37E79"/>
    <w:rsid w:val="00FC3BD1"/>
    <w:rsid w:val="00FC5930"/>
    <w:rsid w:val="00FD0A0F"/>
    <w:rsid w:val="00FE673D"/>
    <w:rsid w:val="00FF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FC7D25"/>
  <w15:docId w15:val="{4CEC0FAD-6A74-4688-8CA1-E00EEE0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D0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9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0FD"/>
  </w:style>
  <w:style w:type="paragraph" w:styleId="Footer">
    <w:name w:val="footer"/>
    <w:basedOn w:val="Normal"/>
    <w:link w:val="Foot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0FD"/>
  </w:style>
  <w:style w:type="paragraph" w:styleId="BalloonText">
    <w:name w:val="Balloon Text"/>
    <w:basedOn w:val="Normal"/>
    <w:link w:val="BalloonTextChar"/>
    <w:uiPriority w:val="99"/>
    <w:semiHidden/>
    <w:unhideWhenUsed/>
    <w:rsid w:val="00BB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F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569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4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31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88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42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9336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69CCE8C4</Template>
  <TotalTime>82</TotalTime>
  <Pages>18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chambers</dc:creator>
  <cp:lastModifiedBy>Sophie Chambers</cp:lastModifiedBy>
  <cp:revision>6</cp:revision>
  <cp:lastPrinted>2020-05-15T10:37:00Z</cp:lastPrinted>
  <dcterms:created xsi:type="dcterms:W3CDTF">2020-06-11T10:42:00Z</dcterms:created>
  <dcterms:modified xsi:type="dcterms:W3CDTF">2020-06-12T09:51:00Z</dcterms:modified>
</cp:coreProperties>
</file>