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56CEF" w14:textId="23CBD8FF" w:rsidR="00061D38" w:rsidRDefault="005F1B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DD786B" wp14:editId="56067519">
                <wp:simplePos x="0" y="0"/>
                <wp:positionH relativeFrom="column">
                  <wp:posOffset>3048000</wp:posOffset>
                </wp:positionH>
                <wp:positionV relativeFrom="paragraph">
                  <wp:posOffset>8604865</wp:posOffset>
                </wp:positionV>
                <wp:extent cx="1473200" cy="685800"/>
                <wp:effectExtent l="0" t="0" r="0" b="0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4F614" id="Rectangle 30" o:spid="_x0000_s1026" style="position:absolute;margin-left:240pt;margin-top:677.55pt;width:116pt;height:5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6B39A3" wp14:editId="543519FA">
                <wp:simplePos x="0" y="0"/>
                <wp:positionH relativeFrom="margin">
                  <wp:posOffset>1183005</wp:posOffset>
                </wp:positionH>
                <wp:positionV relativeFrom="paragraph">
                  <wp:posOffset>10061063</wp:posOffset>
                </wp:positionV>
                <wp:extent cx="5225415" cy="424180"/>
                <wp:effectExtent l="0" t="0" r="0" b="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254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767FA" w14:textId="77777777" w:rsidR="0031409F" w:rsidRPr="00061D38" w:rsidRDefault="0031409F" w:rsidP="003C0115">
                            <w:pPr>
                              <w:spacing w:line="360" w:lineRule="auto"/>
                              <w:rPr>
                                <w:rFonts w:ascii="Twinkl SemiBold" w:hAnsi="Twinkl SemiBold" w:cs="Arial"/>
                                <w:sz w:val="36"/>
                                <w:szCs w:val="80"/>
                              </w:rPr>
                            </w:pPr>
                            <w:r w:rsidRPr="00061D38">
                              <w:rPr>
                                <w:rFonts w:ascii="Twinkl SemiBold" w:hAnsi="Twinkl SemiBold" w:cs="Arial"/>
                                <w:sz w:val="36"/>
                                <w:szCs w:val="80"/>
                              </w:rPr>
                              <w:t>By</w:t>
                            </w:r>
                          </w:p>
                          <w:p w14:paraId="118CC22E" w14:textId="77777777" w:rsidR="0031409F" w:rsidRPr="003C0115" w:rsidRDefault="0031409F" w:rsidP="003C0115">
                            <w:pPr>
                              <w:rPr>
                                <w:rFonts w:ascii="Sassoon Infant Md" w:hAnsi="Sassoon Infant Md" w:cs="Arial"/>
                                <w:sz w:val="32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B39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3.15pt;margin-top:792.2pt;width:411.45pt;height:33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" filled="f" stroked="f">
                <v:path arrowok="t"/>
                <v:textbox>
                  <w:txbxContent>
                    <w:p w14:paraId="5DE767FA" w14:textId="77777777" w:rsidR="0031409F" w:rsidRPr="00061D38" w:rsidRDefault="0031409F" w:rsidP="003C0115">
                      <w:pPr>
                        <w:spacing w:line="360" w:lineRule="auto"/>
                        <w:rPr>
                          <w:rFonts w:ascii="Twinkl SemiBold" w:hAnsi="Twinkl SemiBold" w:cs="Arial"/>
                          <w:sz w:val="36"/>
                          <w:szCs w:val="80"/>
                        </w:rPr>
                      </w:pPr>
                      <w:r w:rsidRPr="00061D38">
                        <w:rPr>
                          <w:rFonts w:ascii="Twinkl SemiBold" w:hAnsi="Twinkl SemiBold" w:cs="Arial"/>
                          <w:sz w:val="36"/>
                          <w:szCs w:val="80"/>
                        </w:rPr>
                        <w:t>By</w:t>
                      </w:r>
                    </w:p>
                    <w:p w14:paraId="118CC22E" w14:textId="77777777" w:rsidR="0031409F" w:rsidRPr="003C0115" w:rsidRDefault="0031409F" w:rsidP="003C0115">
                      <w:pPr>
                        <w:rPr>
                          <w:rFonts w:ascii="Sassoon Infant Md" w:hAnsi="Sassoon Infant Md" w:cs="Arial"/>
                          <w:sz w:val="32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A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5D1AB1" wp14:editId="5FBDF4FF">
                <wp:simplePos x="0" y="0"/>
                <wp:positionH relativeFrom="margin">
                  <wp:posOffset>1047135</wp:posOffset>
                </wp:positionH>
                <wp:positionV relativeFrom="paragraph">
                  <wp:posOffset>781665</wp:posOffset>
                </wp:positionV>
                <wp:extent cx="5446395" cy="7492180"/>
                <wp:effectExtent l="0" t="0" r="0" b="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6395" cy="749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A1C19" w14:textId="77777777" w:rsidR="0031409F" w:rsidRDefault="0031409F" w:rsidP="003C0115">
                            <w:pPr>
                              <w:jc w:val="center"/>
                              <w:rPr>
                                <w:rFonts w:ascii="Twinkl SemiBold" w:hAnsi="Twinkl SemiBold" w:cs="Arial"/>
                                <w:sz w:val="72"/>
                                <w:szCs w:val="72"/>
                              </w:rPr>
                            </w:pPr>
                          </w:p>
                          <w:p w14:paraId="06B4EA9D" w14:textId="77777777" w:rsidR="0031409F" w:rsidRPr="00F63018" w:rsidRDefault="0031409F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  <w:t>All About Me!</w:t>
                            </w:r>
                          </w:p>
                          <w:p w14:paraId="6599425A" w14:textId="77777777" w:rsidR="0031409F" w:rsidRPr="00F63018" w:rsidRDefault="0031409F" w:rsidP="003C0115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</w:p>
                          <w:p w14:paraId="4393752D" w14:textId="77777777" w:rsidR="0031409F" w:rsidRPr="00F63018" w:rsidRDefault="0031409F" w:rsidP="003C0115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</w:p>
                          <w:p w14:paraId="0B030A34" w14:textId="77777777" w:rsidR="0031409F" w:rsidRPr="00F63018" w:rsidRDefault="0031409F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  <w:t>West Cornforth</w:t>
                            </w:r>
                          </w:p>
                          <w:p w14:paraId="0EAB31FA" w14:textId="77777777" w:rsidR="0031409F" w:rsidRPr="00F63018" w:rsidRDefault="0031409F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  <w:t>Primary School</w:t>
                            </w:r>
                          </w:p>
                          <w:p w14:paraId="58A9096D" w14:textId="77777777" w:rsidR="0031409F" w:rsidRPr="00F63018" w:rsidRDefault="0031409F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</w:p>
                          <w:p w14:paraId="4A000AEB" w14:textId="77777777" w:rsidR="005F1B4E" w:rsidRDefault="005F1B4E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</w:p>
                          <w:p w14:paraId="67DB90FB" w14:textId="5490970F" w:rsidR="0031409F" w:rsidRDefault="0031409F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  <w:t xml:space="preserve">Starting Reception </w:t>
                            </w:r>
                          </w:p>
                          <w:p w14:paraId="6D55ED15" w14:textId="77777777" w:rsidR="0031409F" w:rsidRPr="00F63018" w:rsidRDefault="0031409F" w:rsidP="00F63018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72"/>
                                <w:szCs w:val="72"/>
                              </w:rPr>
                              <w:t>Booklet</w:t>
                            </w:r>
                          </w:p>
                          <w:p w14:paraId="14754128" w14:textId="77777777" w:rsidR="0031409F" w:rsidRPr="00F63018" w:rsidRDefault="0031409F" w:rsidP="003C0115">
                            <w:pPr>
                              <w:jc w:val="center"/>
                              <w:rPr>
                                <w:rFonts w:ascii="Twinkl SemiBold" w:hAnsi="Twinkl SemiBold" w:cs="Arial"/>
                                <w:sz w:val="72"/>
                                <w:szCs w:val="72"/>
                              </w:rPr>
                            </w:pPr>
                          </w:p>
                          <w:p w14:paraId="71515F30" w14:textId="77777777" w:rsidR="0031409F" w:rsidRPr="00061D38" w:rsidRDefault="0031409F" w:rsidP="003C0115">
                            <w:pPr>
                              <w:jc w:val="center"/>
                              <w:rPr>
                                <w:rFonts w:ascii="Twinkl SemiBold" w:hAnsi="Twinkl SemiBold" w:cs="Arial"/>
                                <w:sz w:val="144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1AB1" id="_x0000_s1027" type="#_x0000_t202" style="position:absolute;margin-left:82.45pt;margin-top:61.55pt;width:428.85pt;height:589.9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" filled="f" stroked="f">
                <v:path arrowok="t"/>
                <v:textbox>
                  <w:txbxContent>
                    <w:p w14:paraId="6A1A1C19" w14:textId="77777777" w:rsidR="0031409F" w:rsidRDefault="0031409F" w:rsidP="003C0115">
                      <w:pPr>
                        <w:jc w:val="center"/>
                        <w:rPr>
                          <w:rFonts w:ascii="Twinkl SemiBold" w:hAnsi="Twinkl SemiBold" w:cs="Arial"/>
                          <w:sz w:val="72"/>
                          <w:szCs w:val="72"/>
                        </w:rPr>
                      </w:pPr>
                    </w:p>
                    <w:p w14:paraId="06B4EA9D" w14:textId="77777777" w:rsidR="0031409F" w:rsidRPr="00F63018" w:rsidRDefault="0031409F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  <w:t>All About Me!</w:t>
                      </w:r>
                    </w:p>
                    <w:p w14:paraId="6599425A" w14:textId="77777777" w:rsidR="0031409F" w:rsidRPr="00F63018" w:rsidRDefault="0031409F" w:rsidP="003C0115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</w:p>
                    <w:p w14:paraId="4393752D" w14:textId="77777777" w:rsidR="0031409F" w:rsidRPr="00F63018" w:rsidRDefault="0031409F" w:rsidP="003C0115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</w:p>
                    <w:p w14:paraId="0B030A34" w14:textId="77777777" w:rsidR="0031409F" w:rsidRPr="00F63018" w:rsidRDefault="0031409F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  <w:t>West Cornforth</w:t>
                      </w:r>
                    </w:p>
                    <w:p w14:paraId="0EAB31FA" w14:textId="77777777" w:rsidR="0031409F" w:rsidRPr="00F63018" w:rsidRDefault="0031409F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  <w:t>Primary School</w:t>
                      </w:r>
                    </w:p>
                    <w:p w14:paraId="58A9096D" w14:textId="77777777" w:rsidR="0031409F" w:rsidRPr="00F63018" w:rsidRDefault="0031409F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</w:p>
                    <w:p w14:paraId="4A000AEB" w14:textId="77777777" w:rsidR="005F1B4E" w:rsidRDefault="005F1B4E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</w:p>
                    <w:p w14:paraId="67DB90FB" w14:textId="5490970F" w:rsidR="0031409F" w:rsidRDefault="0031409F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  <w:t xml:space="preserve">Starting Reception </w:t>
                      </w:r>
                    </w:p>
                    <w:p w14:paraId="6D55ED15" w14:textId="77777777" w:rsidR="0031409F" w:rsidRPr="00F63018" w:rsidRDefault="0031409F" w:rsidP="00F63018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72"/>
                          <w:szCs w:val="72"/>
                        </w:rPr>
                        <w:t>Booklet</w:t>
                      </w:r>
                    </w:p>
                    <w:p w14:paraId="14754128" w14:textId="77777777" w:rsidR="0031409F" w:rsidRPr="00F63018" w:rsidRDefault="0031409F" w:rsidP="003C0115">
                      <w:pPr>
                        <w:jc w:val="center"/>
                        <w:rPr>
                          <w:rFonts w:ascii="Twinkl SemiBold" w:hAnsi="Twinkl SemiBold" w:cs="Arial"/>
                          <w:sz w:val="72"/>
                          <w:szCs w:val="72"/>
                        </w:rPr>
                      </w:pPr>
                    </w:p>
                    <w:p w14:paraId="71515F30" w14:textId="77777777" w:rsidR="0031409F" w:rsidRPr="00061D38" w:rsidRDefault="0031409F" w:rsidP="003C0115">
                      <w:pPr>
                        <w:jc w:val="center"/>
                        <w:rPr>
                          <w:rFonts w:ascii="Twinkl SemiBold" w:hAnsi="Twinkl SemiBold" w:cs="Arial"/>
                          <w:sz w:val="144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AF6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35A52133" wp14:editId="1AF765A4">
            <wp:simplePos x="0" y="0"/>
            <wp:positionH relativeFrom="column">
              <wp:posOffset>826135</wp:posOffset>
            </wp:positionH>
            <wp:positionV relativeFrom="paragraph">
              <wp:posOffset>889000</wp:posOffset>
            </wp:positionV>
            <wp:extent cx="1193800" cy="1193800"/>
            <wp:effectExtent l="0" t="0" r="0" b="0"/>
            <wp:wrapSquare wrapText="bothSides"/>
            <wp:docPr id="29" name="Picture 1" descr="Image result for west cornforth priamr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st cornforth priamry logo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F6">
        <w:rPr>
          <w:noProof/>
        </w:rPr>
        <w:drawing>
          <wp:anchor distT="0" distB="0" distL="114300" distR="114300" simplePos="0" relativeHeight="251661824" behindDoc="0" locked="0" layoutInCell="1" allowOverlap="1" wp14:anchorId="2002FC54" wp14:editId="326E670C">
            <wp:simplePos x="0" y="0"/>
            <wp:positionH relativeFrom="column">
              <wp:posOffset>5532755</wp:posOffset>
            </wp:positionH>
            <wp:positionV relativeFrom="paragraph">
              <wp:posOffset>939800</wp:posOffset>
            </wp:positionV>
            <wp:extent cx="1193800" cy="1193800"/>
            <wp:effectExtent l="0" t="0" r="0" b="0"/>
            <wp:wrapSquare wrapText="bothSides"/>
            <wp:docPr id="28" name="Picture 1" descr="Image result for west cornforth priamr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st cornforth priamry logo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F6">
        <w:rPr>
          <w:noProof/>
        </w:rPr>
        <w:drawing>
          <wp:inline distT="0" distB="0" distL="0" distR="0" wp14:anchorId="471E6829" wp14:editId="748EC7A1">
            <wp:extent cx="7559675" cy="1068959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AF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8D6A6B" wp14:editId="60385952">
                <wp:simplePos x="0" y="0"/>
                <wp:positionH relativeFrom="margin">
                  <wp:posOffset>234315</wp:posOffset>
                </wp:positionH>
                <wp:positionV relativeFrom="paragraph">
                  <wp:posOffset>512445</wp:posOffset>
                </wp:positionV>
                <wp:extent cx="7046595" cy="833755"/>
                <wp:effectExtent l="0" t="0" r="0" b="0"/>
                <wp:wrapNone/>
                <wp:docPr id="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659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4A60D" w14:textId="77777777" w:rsidR="0031409F" w:rsidRPr="00F63018" w:rsidRDefault="0031409F" w:rsidP="003C0115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72"/>
                                <w:szCs w:val="80"/>
                              </w:rPr>
                              <w:t>My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6A6B" id="_x0000_s1028" type="#_x0000_t202" style="position:absolute;margin-left:18.45pt;margin-top:40.35pt;width:554.85pt;height:65.6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" filled="f" stroked="f">
                <v:path arrowok="t"/>
                <v:textbox>
                  <w:txbxContent>
                    <w:p w14:paraId="4DE4A60D" w14:textId="77777777" w:rsidR="0031409F" w:rsidRPr="00F63018" w:rsidRDefault="0031409F" w:rsidP="003C0115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72"/>
                          <w:szCs w:val="80"/>
                        </w:rPr>
                        <w:t>My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AF6">
        <w:rPr>
          <w:noProof/>
        </w:rPr>
        <w:drawing>
          <wp:inline distT="0" distB="0" distL="0" distR="0" wp14:anchorId="6CC77F72" wp14:editId="3C711E64">
            <wp:extent cx="7495540" cy="1056068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AF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A7C468" wp14:editId="7126C110">
                <wp:simplePos x="0" y="0"/>
                <wp:positionH relativeFrom="margin">
                  <wp:posOffset>255905</wp:posOffset>
                </wp:positionH>
                <wp:positionV relativeFrom="paragraph">
                  <wp:posOffset>545465</wp:posOffset>
                </wp:positionV>
                <wp:extent cx="7046595" cy="794385"/>
                <wp:effectExtent l="0" t="0" r="0" b="0"/>
                <wp:wrapNone/>
                <wp:docPr id="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659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3B3C5" w14:textId="77777777" w:rsidR="0031409F" w:rsidRPr="00F63018" w:rsidRDefault="0031409F" w:rsidP="003C0115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72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72"/>
                                <w:szCs w:val="80"/>
                              </w:rPr>
                              <w:t>My Favourite Toy</w:t>
                            </w:r>
                          </w:p>
                          <w:p w14:paraId="07148953" w14:textId="77777777" w:rsidR="0031409F" w:rsidRDefault="003140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C468" id="_x0000_s1029" type="#_x0000_t202" style="position:absolute;margin-left:20.15pt;margin-top:42.95pt;width:554.85pt;height:62.5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" filled="f" stroked="f">
                <v:path arrowok="t"/>
                <v:textbox>
                  <w:txbxContent>
                    <w:p w14:paraId="7603B3C5" w14:textId="77777777" w:rsidR="0031409F" w:rsidRPr="00F63018" w:rsidRDefault="0031409F" w:rsidP="003C0115">
                      <w:pPr>
                        <w:jc w:val="center"/>
                        <w:rPr>
                          <w:rFonts w:ascii="SassoonPrimaryInfant" w:hAnsi="SassoonPrimaryInfant" w:cs="Arial"/>
                          <w:sz w:val="72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72"/>
                          <w:szCs w:val="80"/>
                        </w:rPr>
                        <w:t>My Favourite Toy</w:t>
                      </w:r>
                    </w:p>
                    <w:p w14:paraId="07148953" w14:textId="77777777" w:rsidR="0031409F" w:rsidRDefault="0031409F"/>
                  </w:txbxContent>
                </v:textbox>
                <w10:wrap anchorx="margin"/>
              </v:shape>
            </w:pict>
          </mc:Fallback>
        </mc:AlternateContent>
      </w:r>
      <w:r w:rsidR="00B25AF6">
        <w:rPr>
          <w:noProof/>
        </w:rPr>
        <w:drawing>
          <wp:inline distT="0" distB="0" distL="0" distR="0" wp14:anchorId="76C9899B" wp14:editId="2CB0F6D2">
            <wp:extent cx="7495540" cy="1056068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AF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F9A557" wp14:editId="5348C648">
                <wp:simplePos x="0" y="0"/>
                <wp:positionH relativeFrom="margin">
                  <wp:posOffset>196215</wp:posOffset>
                </wp:positionH>
                <wp:positionV relativeFrom="paragraph">
                  <wp:posOffset>474980</wp:posOffset>
                </wp:positionV>
                <wp:extent cx="7046595" cy="1163955"/>
                <wp:effectExtent l="0" t="0" r="0" b="0"/>
                <wp:wrapNone/>
                <wp:docPr id="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6595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B5D74" w14:textId="77777777" w:rsidR="0031409F" w:rsidRPr="00F63018" w:rsidRDefault="0031409F" w:rsidP="00285DF6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sz w:val="52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52"/>
                                <w:szCs w:val="80"/>
                              </w:rPr>
                              <w:t>Something Fun I Did During the 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9A557" id="_x0000_s1030" type="#_x0000_t202" style="position:absolute;margin-left:15.45pt;margin-top:37.4pt;width:554.85pt;height:91.6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" filled="f" stroked="f">
                <v:path arrowok="t"/>
                <v:textbox>
                  <w:txbxContent>
                    <w:p w14:paraId="203B5D74" w14:textId="77777777" w:rsidR="0031409F" w:rsidRPr="00F63018" w:rsidRDefault="0031409F" w:rsidP="00285DF6">
                      <w:pPr>
                        <w:jc w:val="center"/>
                        <w:rPr>
                          <w:rFonts w:ascii="SassoonPrimaryInfant" w:hAnsi="SassoonPrimaryInfant" w:cs="Arial"/>
                          <w:sz w:val="52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52"/>
                          <w:szCs w:val="80"/>
                        </w:rPr>
                        <w:t>Something Fun I Did During the Summer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AF6">
        <w:rPr>
          <w:noProof/>
        </w:rPr>
        <w:drawing>
          <wp:inline distT="0" distB="0" distL="0" distR="0" wp14:anchorId="29EBA388" wp14:editId="4FED570C">
            <wp:extent cx="7495540" cy="1056068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E5D8" w14:textId="77777777" w:rsidR="00061D38" w:rsidRDefault="00B25AF6"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F313B81" wp14:editId="7EC49D06">
            <wp:simplePos x="0" y="0"/>
            <wp:positionH relativeFrom="column">
              <wp:posOffset>102235</wp:posOffset>
            </wp:positionH>
            <wp:positionV relativeFrom="paragraph">
              <wp:posOffset>130810</wp:posOffset>
            </wp:positionV>
            <wp:extent cx="7339330" cy="10400665"/>
            <wp:effectExtent l="0" t="0" r="0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D38">
        <w:br w:type="page"/>
      </w: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7C8F53A" wp14:editId="53748A43">
            <wp:simplePos x="0" y="0"/>
            <wp:positionH relativeFrom="column">
              <wp:posOffset>33655</wp:posOffset>
            </wp:positionH>
            <wp:positionV relativeFrom="paragraph">
              <wp:posOffset>108585</wp:posOffset>
            </wp:positionV>
            <wp:extent cx="7339330" cy="10400665"/>
            <wp:effectExtent l="0" t="0" r="0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E3ADA" w14:textId="77777777" w:rsidR="00061D38" w:rsidRDefault="00B25AF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E8FE2A" wp14:editId="5D6B5238">
                <wp:simplePos x="0" y="0"/>
                <wp:positionH relativeFrom="margin">
                  <wp:posOffset>620395</wp:posOffset>
                </wp:positionH>
                <wp:positionV relativeFrom="paragraph">
                  <wp:posOffset>219075</wp:posOffset>
                </wp:positionV>
                <wp:extent cx="6362700" cy="9522460"/>
                <wp:effectExtent l="0" t="0" r="0" b="0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2700" cy="952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41BC2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favourite food is:</w:t>
                            </w:r>
                          </w:p>
                          <w:p w14:paraId="39E9C50F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favourite book is:</w:t>
                            </w:r>
                          </w:p>
                          <w:p w14:paraId="5839935C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favourite movie is:</w:t>
                            </w:r>
                          </w:p>
                          <w:p w14:paraId="33D71221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favourite song is:</w:t>
                            </w:r>
                          </w:p>
                          <w:p w14:paraId="5CDF506E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least favourite food is:</w:t>
                            </w:r>
                          </w:p>
                          <w:p w14:paraId="7E1D80FF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least favourite book is:</w:t>
                            </w:r>
                          </w:p>
                          <w:p w14:paraId="4CEAAC33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 xml:space="preserve">My least favourite </w:t>
                            </w:r>
                            <w:r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 xml:space="preserve">film </w:t>
                            </w: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is:</w:t>
                            </w:r>
                          </w:p>
                          <w:p w14:paraId="61DCFA37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My least favourite song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FE2A" id="_x0000_s1031" type="#_x0000_t202" style="position:absolute;margin-left:48.85pt;margin-top:17.25pt;width:501pt;height:749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" stroked="f">
                <v:path arrowok="t"/>
                <v:textbox>
                  <w:txbxContent>
                    <w:p w14:paraId="72441BC2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favourite food is:</w:t>
                      </w:r>
                    </w:p>
                    <w:p w14:paraId="39E9C50F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favourite book is:</w:t>
                      </w:r>
                    </w:p>
                    <w:p w14:paraId="5839935C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favourite movie is:</w:t>
                      </w:r>
                    </w:p>
                    <w:p w14:paraId="33D71221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favourite song is:</w:t>
                      </w:r>
                    </w:p>
                    <w:p w14:paraId="5CDF506E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least favourite food is:</w:t>
                      </w:r>
                    </w:p>
                    <w:p w14:paraId="7E1D80FF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least favourite book is:</w:t>
                      </w:r>
                    </w:p>
                    <w:p w14:paraId="4CEAAC33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 xml:space="preserve">My least favourite </w:t>
                      </w:r>
                      <w:r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 xml:space="preserve">film </w:t>
                      </w: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is:</w:t>
                      </w:r>
                    </w:p>
                    <w:p w14:paraId="61DCFA37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My least favourite song is: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49D8E" w14:textId="77777777" w:rsidR="00BF5E16" w:rsidRDefault="00061D38">
      <w:r>
        <w:br w:type="page"/>
      </w:r>
      <w:r w:rsidR="00B25AF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3E1AB0" wp14:editId="5E92C4CD">
                <wp:simplePos x="0" y="0"/>
                <wp:positionH relativeFrom="margin">
                  <wp:posOffset>596900</wp:posOffset>
                </wp:positionH>
                <wp:positionV relativeFrom="paragraph">
                  <wp:posOffset>483870</wp:posOffset>
                </wp:positionV>
                <wp:extent cx="6362700" cy="9522460"/>
                <wp:effectExtent l="0" t="0" r="0" b="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2700" cy="952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1B2E6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favourite animal?</w:t>
                            </w:r>
                          </w:p>
                          <w:p w14:paraId="1FF8EF1C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Do you have any pets? What are they?</w:t>
                            </w:r>
                          </w:p>
                          <w:p w14:paraId="2BF9B893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favourite subject?</w:t>
                            </w:r>
                          </w:p>
                          <w:p w14:paraId="262AAA1C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favourite drink?</w:t>
                            </w:r>
                          </w:p>
                          <w:p w14:paraId="4DCCAB52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favourite sport?</w:t>
                            </w:r>
                          </w:p>
                          <w:p w14:paraId="3FD536A4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least favourite animal?</w:t>
                            </w:r>
                          </w:p>
                          <w:p w14:paraId="719E00D9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least favourite subject?</w:t>
                            </w:r>
                          </w:p>
                          <w:p w14:paraId="55938BC7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least favourite drink?</w:t>
                            </w:r>
                          </w:p>
                          <w:p w14:paraId="18663061" w14:textId="77777777" w:rsidR="0031409F" w:rsidRPr="00F63018" w:rsidRDefault="0031409F" w:rsidP="00061D38">
                            <w:pPr>
                              <w:spacing w:before="240" w:line="720" w:lineRule="auto"/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</w:pPr>
                            <w:r w:rsidRPr="00F63018">
                              <w:rPr>
                                <w:rFonts w:ascii="SassoonPrimaryInfant" w:hAnsi="SassoonPrimaryInfant" w:cs="Arial"/>
                                <w:sz w:val="40"/>
                                <w:szCs w:val="80"/>
                              </w:rPr>
                              <w:t>What is your least favourite sport?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E1AB0" id="_x0000_s1032" type="#_x0000_t202" style="position:absolute;margin-left:47pt;margin-top:38.1pt;width:501pt;height:749.8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" stroked="f">
                <v:path arrowok="t"/>
                <v:textbox>
                  <w:txbxContent>
                    <w:p w14:paraId="16C1B2E6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favourite animal?</w:t>
                      </w:r>
                    </w:p>
                    <w:p w14:paraId="1FF8EF1C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Do you have any pets? What are they?</w:t>
                      </w:r>
                    </w:p>
                    <w:p w14:paraId="2BF9B893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favourite subject?</w:t>
                      </w:r>
                    </w:p>
                    <w:p w14:paraId="262AAA1C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favourite drink?</w:t>
                      </w:r>
                    </w:p>
                    <w:p w14:paraId="4DCCAB52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favourite sport?</w:t>
                      </w:r>
                    </w:p>
                    <w:p w14:paraId="3FD536A4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least favourite animal?</w:t>
                      </w:r>
                    </w:p>
                    <w:p w14:paraId="719E00D9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least favourite subject?</w:t>
                      </w:r>
                    </w:p>
                    <w:p w14:paraId="55938BC7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least favourite drink?</w:t>
                      </w:r>
                    </w:p>
                    <w:p w14:paraId="18663061" w14:textId="77777777" w:rsidR="0031409F" w:rsidRPr="00F63018" w:rsidRDefault="0031409F" w:rsidP="00061D38">
                      <w:pPr>
                        <w:spacing w:before="240" w:line="720" w:lineRule="auto"/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</w:pPr>
                      <w:r w:rsidRPr="00F63018">
                        <w:rPr>
                          <w:rFonts w:ascii="SassoonPrimaryInfant" w:hAnsi="SassoonPrimaryInfant" w:cs="Arial"/>
                          <w:sz w:val="40"/>
                          <w:szCs w:val="80"/>
                        </w:rPr>
                        <w:t>What is your least favourite sport?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AF6"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3F94D7D8" wp14:editId="4C295E79">
            <wp:simplePos x="0" y="0"/>
            <wp:positionH relativeFrom="column">
              <wp:posOffset>60325</wp:posOffset>
            </wp:positionH>
            <wp:positionV relativeFrom="paragraph">
              <wp:posOffset>135255</wp:posOffset>
            </wp:positionV>
            <wp:extent cx="7339330" cy="10400665"/>
            <wp:effectExtent l="0" t="0" r="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16" w:rsidSect="003C011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6BF6FC0-CE74-1645-8EA0-FD59F8A5A8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5ECB08-D3EA-A746-B22E-D37B7160EAC0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3" w:fontKey="{DBC6A2AA-9B3B-1741-9296-C56C62E80E69}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C3897E8-05A2-A043-BB1B-4E0E3B320C49}"/>
  </w:font>
  <w:font w:name="Sassoon Infant Md">
    <w:altName w:val="Calibri"/>
    <w:panose1 w:val="020B0604020202020204"/>
    <w:charset w:val="00"/>
    <w:family w:val="modern"/>
    <w:notTrueType/>
    <w:pitch w:val="variable"/>
    <w:sig w:usb0="800000AF" w:usb1="4000004A" w:usb2="00000000" w:usb3="00000000" w:csb0="00000001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  <w:embedRegular r:id="rId7" w:fontKey="{761801A8-01DB-474F-97C1-A2A2B06E69E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A1CD399-A254-0E45-8B8D-40141EE7D4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F6"/>
    <w:rsid w:val="00061D38"/>
    <w:rsid w:val="000E7283"/>
    <w:rsid w:val="00222047"/>
    <w:rsid w:val="00285DF6"/>
    <w:rsid w:val="0031409F"/>
    <w:rsid w:val="00373C60"/>
    <w:rsid w:val="003C0115"/>
    <w:rsid w:val="003F085F"/>
    <w:rsid w:val="003F65F8"/>
    <w:rsid w:val="004C07EB"/>
    <w:rsid w:val="005F1B4E"/>
    <w:rsid w:val="006531A0"/>
    <w:rsid w:val="009206CE"/>
    <w:rsid w:val="00961EE1"/>
    <w:rsid w:val="009D51BB"/>
    <w:rsid w:val="00B25AF6"/>
    <w:rsid w:val="00B65174"/>
    <w:rsid w:val="00B90A48"/>
    <w:rsid w:val="00BF5E16"/>
    <w:rsid w:val="00D27AA4"/>
    <w:rsid w:val="00F463E1"/>
    <w:rsid w:val="00F6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31770"/>
  <w15:chartTrackingRefBased/>
  <w15:docId w15:val="{7D7BFBBE-AB09-C24D-A1DB-810F668D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409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1b%20Key%20Stage%202\5%20Geography\Mountains%20&amp;%20Volcanoes\T2-G-359-Volcanoes-Writing-Frames\T2-G-359H-Volcanoes-Writing-Frames-Colour-Editab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Z:\1b Key Stage 2\5 Geography\Mountains &amp; Volcanoes\T2-G-359-Volcanoes-Writing-Frames\T2-G-359H-Volcanoes-Writing-Frames-Colour-Editable.dot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Microsoft Office User</cp:lastModifiedBy>
  <cp:revision>3</cp:revision>
  <cp:lastPrinted>2017-06-30T12:33:00Z</cp:lastPrinted>
  <dcterms:created xsi:type="dcterms:W3CDTF">2020-05-28T14:18:00Z</dcterms:created>
  <dcterms:modified xsi:type="dcterms:W3CDTF">2020-05-28T14:18:00Z</dcterms:modified>
</cp:coreProperties>
</file>